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3D5D9" w14:textId="3848347A" w:rsidR="004A4278" w:rsidRDefault="00332F91" w:rsidP="004A4278">
      <w:pPr>
        <w:jc w:val="center"/>
        <w:rPr>
          <w:rFonts w:eastAsia="Arial" w:cstheme="minorHAnsi"/>
          <w:b/>
          <w:bCs/>
          <w:sz w:val="32"/>
          <w:szCs w:val="32"/>
          <w:lang w:val="en-GB"/>
        </w:rPr>
      </w:pPr>
      <w:r>
        <w:rPr>
          <w:rFonts w:eastAsia="Arial" w:cstheme="minorHAnsi"/>
          <w:b/>
          <w:bCs/>
          <w:noProof/>
          <w:sz w:val="32"/>
          <w:szCs w:val="32"/>
          <w:lang w:val="en-GB"/>
        </w:rPr>
        <w:drawing>
          <wp:anchor distT="0" distB="0" distL="114300" distR="114300" simplePos="0" relativeHeight="251663872" behindDoc="0" locked="0" layoutInCell="1" allowOverlap="1" wp14:anchorId="345B5C5A" wp14:editId="1BCBC411">
            <wp:simplePos x="0" y="0"/>
            <wp:positionH relativeFrom="column">
              <wp:posOffset>5226181</wp:posOffset>
            </wp:positionH>
            <wp:positionV relativeFrom="paragraph">
              <wp:posOffset>8890</wp:posOffset>
            </wp:positionV>
            <wp:extent cx="3027872" cy="1570356"/>
            <wp:effectExtent l="0" t="0" r="1270" b="0"/>
            <wp:wrapNone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ces connect south east transparent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72" cy="157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278">
        <w:rPr>
          <w:rFonts w:eastAsia="Arial" w:cstheme="minorHAns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E7838FC" wp14:editId="2E5FF675">
                <wp:simplePos x="0" y="0"/>
                <wp:positionH relativeFrom="column">
                  <wp:posOffset>0</wp:posOffset>
                </wp:positionH>
                <wp:positionV relativeFrom="paragraph">
                  <wp:posOffset>10340</wp:posOffset>
                </wp:positionV>
                <wp:extent cx="4416725" cy="1639019"/>
                <wp:effectExtent l="0" t="0" r="3175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E633DF-52CE-4F7A-91A7-3FB8D25216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725" cy="1639019"/>
                          <a:chOff x="0" y="0"/>
                          <a:chExt cx="7917363" cy="3468031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08BF1435-9907-4D2B-8EC2-7462AB42C3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4" b="6706"/>
                          <a:stretch/>
                        </pic:blipFill>
                        <pic:spPr>
                          <a:xfrm>
                            <a:off x="0" y="1"/>
                            <a:ext cx="1912434" cy="346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screen shot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53DDC1-1712-4038-8BF2-53F68FEE77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4" b="6706"/>
                          <a:stretch/>
                        </pic:blipFill>
                        <pic:spPr>
                          <a:xfrm>
                            <a:off x="2001643" y="1"/>
                            <a:ext cx="1912434" cy="346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AAB972E-A411-4053-A817-B944D368C2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4" b="6706"/>
                          <a:stretch/>
                        </pic:blipFill>
                        <pic:spPr>
                          <a:xfrm>
                            <a:off x="4003286" y="0"/>
                            <a:ext cx="1912434" cy="3468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5AA722D-2D51-4ABF-B6A6-B7A4C3BBB1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5" b="6415"/>
                          <a:stretch/>
                        </pic:blipFill>
                        <pic:spPr>
                          <a:xfrm>
                            <a:off x="6004929" y="1"/>
                            <a:ext cx="1912434" cy="3468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90F7B" id="Group 12" o:spid="_x0000_s1026" style="position:absolute;margin-left:0;margin-top:.8pt;width:347.75pt;height:129.05pt;z-index:251656704;mso-width-relative:margin;mso-height-relative:margin" coordsize="79173,3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9124;height:3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">
                  <v:imagedata r:id="rId18" o:title="" croptop="1720f" cropbottom="4395f"/>
                </v:shape>
                <v:shape id="Picture 3" o:spid="_x0000_s1028" type="#_x0000_t75" alt="A screen shot of a person&#10;&#10;Description automatically generated" style="position:absolute;left:20016;width:19124;height:3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">
                  <v:imagedata r:id="rId19" o:title="A screen shot of a person&#10;&#10;Description automatically generated" croptop="1720f" cropbottom="4395f"/>
                </v:shape>
                <v:shape id="Picture 4" o:spid="_x0000_s1029" type="#_x0000_t75" alt="A screenshot of a cell phone&#10;&#10;Description automatically generated" style="position:absolute;left:40032;width:19125;height:3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">
                  <v:imagedata r:id="rId20" o:title="A screenshot of a cell phone&#10;&#10;Description automatically generated" croptop="1720f" cropbottom="4395f"/>
                </v:shape>
                <v:shape id="Picture 5" o:spid="_x0000_s1030" type="#_x0000_t75" alt="A screenshot of a cell phone&#10;&#10;Description automatically generated" style="position:absolute;left:60049;width:19124;height:3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">
                  <v:imagedata r:id="rId21" o:title="A screenshot of a cell phone&#10;&#10;Description automatically generated" croptop="1910f" cropbottom="4204f"/>
                </v:shape>
              </v:group>
            </w:pict>
          </mc:Fallback>
        </mc:AlternateContent>
      </w:r>
    </w:p>
    <w:p w14:paraId="297279A2" w14:textId="66351C3A" w:rsidR="004A4278" w:rsidRDefault="004A4278" w:rsidP="004A4278">
      <w:pPr>
        <w:jc w:val="center"/>
        <w:rPr>
          <w:rFonts w:eastAsia="Arial" w:cstheme="minorHAnsi"/>
          <w:b/>
          <w:bCs/>
          <w:sz w:val="32"/>
          <w:szCs w:val="32"/>
          <w:lang w:val="en-GB"/>
        </w:rPr>
      </w:pPr>
    </w:p>
    <w:p w14:paraId="4D21956D" w14:textId="6C57145D" w:rsidR="004A4278" w:rsidRDefault="004A4278" w:rsidP="004A4278">
      <w:pPr>
        <w:jc w:val="center"/>
        <w:rPr>
          <w:rFonts w:eastAsia="Arial" w:cstheme="minorHAnsi"/>
          <w:b/>
          <w:bCs/>
          <w:sz w:val="32"/>
          <w:szCs w:val="32"/>
          <w:lang w:val="en-GB"/>
        </w:rPr>
      </w:pPr>
    </w:p>
    <w:p w14:paraId="4CE30373" w14:textId="4777CAFA" w:rsidR="004A4278" w:rsidRDefault="004A4278" w:rsidP="004A4278">
      <w:pPr>
        <w:jc w:val="center"/>
        <w:rPr>
          <w:rFonts w:eastAsia="Arial" w:cstheme="minorHAnsi"/>
          <w:b/>
          <w:bCs/>
          <w:sz w:val="32"/>
          <w:szCs w:val="32"/>
          <w:lang w:val="en-GB"/>
        </w:rPr>
      </w:pPr>
    </w:p>
    <w:p w14:paraId="1FA78674" w14:textId="7EC92678" w:rsidR="004A4278" w:rsidRDefault="004A4278" w:rsidP="004A4278">
      <w:pPr>
        <w:jc w:val="center"/>
        <w:rPr>
          <w:rFonts w:eastAsia="Arial" w:cstheme="minorHAnsi"/>
          <w:b/>
          <w:bCs/>
          <w:sz w:val="32"/>
          <w:szCs w:val="32"/>
          <w:lang w:val="en-GB"/>
        </w:rPr>
      </w:pPr>
    </w:p>
    <w:p w14:paraId="0A84BFBF" w14:textId="3436FF06" w:rsidR="00D85BC3" w:rsidRPr="00332F91" w:rsidRDefault="2359F901" w:rsidP="004A4278">
      <w:pPr>
        <w:rPr>
          <w:rFonts w:eastAsia="Arial" w:cstheme="minorHAnsi"/>
          <w:b/>
          <w:bCs/>
          <w:sz w:val="44"/>
          <w:szCs w:val="44"/>
          <w:u w:val="single"/>
          <w:lang w:val="en-GB"/>
        </w:rPr>
      </w:pPr>
      <w:r w:rsidRPr="00332F91">
        <w:rPr>
          <w:rFonts w:eastAsia="Arial" w:cstheme="minorHAnsi"/>
          <w:b/>
          <w:bCs/>
          <w:sz w:val="44"/>
          <w:szCs w:val="44"/>
          <w:lang w:val="en-GB"/>
        </w:rPr>
        <w:t xml:space="preserve">The </w:t>
      </w:r>
      <w:r w:rsidR="00A02C5A" w:rsidRPr="00332F91">
        <w:rPr>
          <w:rFonts w:eastAsia="Arial" w:cstheme="minorHAnsi"/>
          <w:b/>
          <w:bCs/>
          <w:sz w:val="44"/>
          <w:szCs w:val="44"/>
          <w:lang w:val="en-GB"/>
        </w:rPr>
        <w:t>Forces Connect South East Mobile App</w:t>
      </w:r>
      <w:r w:rsidR="00332F91">
        <w:rPr>
          <w:rFonts w:eastAsia="Arial" w:cstheme="minorHAnsi"/>
          <w:b/>
          <w:bCs/>
          <w:sz w:val="44"/>
          <w:szCs w:val="44"/>
          <w:lang w:val="en-GB"/>
        </w:rPr>
        <w:t>lication</w:t>
      </w:r>
    </w:p>
    <w:p w14:paraId="320C4D35" w14:textId="507FF8C7" w:rsidR="00D85BC3" w:rsidRPr="004A4278" w:rsidRDefault="00D85BC3" w:rsidP="00D85BC3">
      <w:pPr>
        <w:rPr>
          <w:rFonts w:eastAsia="Arial" w:cstheme="minorHAnsi"/>
          <w:sz w:val="28"/>
          <w:szCs w:val="28"/>
          <w:u w:val="single"/>
          <w:lang w:val="en-GB"/>
        </w:rPr>
      </w:pPr>
      <w:r w:rsidRPr="004A4278">
        <w:rPr>
          <w:rFonts w:eastAsia="Arial" w:cstheme="minorHAnsi"/>
          <w:b/>
          <w:bCs/>
          <w:sz w:val="28"/>
          <w:szCs w:val="28"/>
          <w:u w:val="single"/>
          <w:lang w:val="en-GB"/>
        </w:rPr>
        <w:t>Key messages</w:t>
      </w:r>
    </w:p>
    <w:p w14:paraId="1CFAA7FF" w14:textId="78B6178D" w:rsidR="00D85BC3" w:rsidRPr="004A4278" w:rsidRDefault="00A02C5A" w:rsidP="00D85BC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4A4278">
        <w:rPr>
          <w:rFonts w:eastAsia="Arial" w:cstheme="minorHAnsi"/>
          <w:sz w:val="24"/>
          <w:szCs w:val="24"/>
          <w:lang w:val="en-GB"/>
        </w:rPr>
        <w:t xml:space="preserve">A </w:t>
      </w:r>
      <w:r w:rsidR="00B4143D" w:rsidRPr="004A4278">
        <w:rPr>
          <w:rFonts w:eastAsia="Arial" w:cstheme="minorHAnsi"/>
          <w:sz w:val="24"/>
          <w:szCs w:val="24"/>
          <w:lang w:val="en-GB"/>
        </w:rPr>
        <w:t>brand-new</w:t>
      </w:r>
      <w:r w:rsidR="00D85BC3" w:rsidRPr="004A4278">
        <w:rPr>
          <w:rFonts w:eastAsia="Arial" w:cstheme="minorHAnsi"/>
          <w:sz w:val="24"/>
          <w:szCs w:val="24"/>
          <w:lang w:val="en-GB"/>
        </w:rPr>
        <w:t xml:space="preserve"> </w:t>
      </w:r>
      <w:r w:rsidR="00B4143D" w:rsidRPr="004A4278">
        <w:rPr>
          <w:rFonts w:eastAsia="Arial" w:cstheme="minorHAnsi"/>
          <w:sz w:val="24"/>
          <w:szCs w:val="24"/>
          <w:lang w:val="en-GB"/>
        </w:rPr>
        <w:t xml:space="preserve">mobile </w:t>
      </w:r>
      <w:r w:rsidRPr="004A4278">
        <w:rPr>
          <w:rFonts w:eastAsia="Arial" w:cstheme="minorHAnsi"/>
          <w:sz w:val="24"/>
          <w:szCs w:val="24"/>
          <w:lang w:val="en-GB"/>
        </w:rPr>
        <w:t>app</w:t>
      </w:r>
      <w:r w:rsidR="00B4143D" w:rsidRPr="004A4278">
        <w:rPr>
          <w:rFonts w:eastAsia="Arial" w:cstheme="minorHAnsi"/>
          <w:sz w:val="24"/>
          <w:szCs w:val="24"/>
          <w:lang w:val="en-GB"/>
        </w:rPr>
        <w:t>lication</w:t>
      </w:r>
      <w:r w:rsidRPr="004A4278">
        <w:rPr>
          <w:rFonts w:eastAsia="Arial" w:cstheme="minorHAnsi"/>
          <w:sz w:val="24"/>
          <w:szCs w:val="24"/>
          <w:lang w:val="en-GB"/>
        </w:rPr>
        <w:t xml:space="preserve"> </w:t>
      </w:r>
      <w:r w:rsidR="00B4143D" w:rsidRPr="004A4278">
        <w:rPr>
          <w:rFonts w:eastAsia="Arial" w:cstheme="minorHAnsi"/>
          <w:sz w:val="24"/>
          <w:szCs w:val="24"/>
          <w:lang w:val="en-GB"/>
        </w:rPr>
        <w:t xml:space="preserve">is </w:t>
      </w:r>
      <w:r w:rsidRPr="004A4278">
        <w:rPr>
          <w:rFonts w:eastAsia="Arial" w:cstheme="minorHAnsi"/>
          <w:sz w:val="24"/>
          <w:szCs w:val="24"/>
          <w:lang w:val="en-GB"/>
        </w:rPr>
        <w:t>available to signpost the Armed Forces community</w:t>
      </w:r>
      <w:r w:rsidR="00A45494">
        <w:rPr>
          <w:rFonts w:eastAsia="Arial" w:cstheme="minorHAnsi"/>
          <w:sz w:val="24"/>
          <w:szCs w:val="24"/>
          <w:lang w:val="en-GB"/>
        </w:rPr>
        <w:t xml:space="preserve"> </w:t>
      </w:r>
      <w:r w:rsidRPr="004A4278">
        <w:rPr>
          <w:rFonts w:eastAsia="Arial" w:cstheme="minorHAnsi"/>
          <w:sz w:val="24"/>
          <w:szCs w:val="24"/>
          <w:lang w:val="en-GB"/>
        </w:rPr>
        <w:t xml:space="preserve">to </w:t>
      </w:r>
      <w:r w:rsidR="003B2E47">
        <w:rPr>
          <w:rFonts w:eastAsia="Arial" w:cstheme="minorHAnsi"/>
          <w:sz w:val="24"/>
          <w:szCs w:val="24"/>
          <w:lang w:val="en-GB"/>
        </w:rPr>
        <w:t xml:space="preserve">organisations that provide information, advice </w:t>
      </w:r>
      <w:r w:rsidRPr="004A4278">
        <w:rPr>
          <w:rFonts w:eastAsia="Arial" w:cstheme="minorHAnsi"/>
          <w:sz w:val="24"/>
          <w:szCs w:val="24"/>
          <w:lang w:val="en-GB"/>
        </w:rPr>
        <w:t>and support</w:t>
      </w:r>
      <w:r w:rsidR="00A45494">
        <w:rPr>
          <w:rFonts w:eastAsia="Arial" w:cstheme="minorHAnsi"/>
          <w:sz w:val="24"/>
          <w:szCs w:val="24"/>
          <w:lang w:val="en-GB"/>
        </w:rPr>
        <w:t>. Nothing like this currently exists.</w:t>
      </w:r>
      <w:r w:rsidRPr="004A4278">
        <w:rPr>
          <w:rFonts w:eastAsia="Arial" w:cstheme="minorHAnsi"/>
          <w:sz w:val="24"/>
          <w:szCs w:val="24"/>
          <w:lang w:val="en-GB"/>
        </w:rPr>
        <w:t xml:space="preserve"> </w:t>
      </w:r>
    </w:p>
    <w:p w14:paraId="1BF5AB95" w14:textId="31507485" w:rsidR="00B4143D" w:rsidRPr="004A4278" w:rsidRDefault="00B4143D" w:rsidP="00B4143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4A4278">
        <w:rPr>
          <w:rFonts w:eastAsia="Arial" w:cstheme="minorHAnsi"/>
          <w:sz w:val="24"/>
          <w:szCs w:val="24"/>
          <w:lang w:val="en-GB"/>
        </w:rPr>
        <w:t xml:space="preserve">Development of the app was commissioned by </w:t>
      </w:r>
      <w:hyperlink r:id="rId22">
        <w:r w:rsidRPr="004A4278">
          <w:rPr>
            <w:rStyle w:val="Hyperlink"/>
            <w:rFonts w:eastAsia="Arial" w:cstheme="minorHAnsi"/>
            <w:color w:val="auto"/>
            <w:sz w:val="24"/>
            <w:szCs w:val="24"/>
            <w:u w:val="none"/>
            <w:lang w:val="en-GB"/>
          </w:rPr>
          <w:t>Forces Connect South East</w:t>
        </w:r>
      </w:hyperlink>
      <w:r w:rsidRPr="004A4278">
        <w:rPr>
          <w:rFonts w:eastAsia="Arial" w:cstheme="minorHAnsi"/>
          <w:sz w:val="24"/>
          <w:szCs w:val="24"/>
          <w:lang w:val="en-GB"/>
        </w:rPr>
        <w:t xml:space="preserve"> as part of Armed Forces Covenant work</w:t>
      </w:r>
    </w:p>
    <w:p w14:paraId="79E06E4D" w14:textId="18E6603C" w:rsidR="00B4143D" w:rsidRPr="00B4143D" w:rsidRDefault="00B4143D" w:rsidP="00B4143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4A4278">
        <w:rPr>
          <w:rFonts w:cstheme="minorHAnsi"/>
          <w:sz w:val="24"/>
          <w:szCs w:val="24"/>
          <w:lang w:val="en-GB"/>
        </w:rPr>
        <w:t>The app is designed to be simple and easy to use, enabling s</w:t>
      </w:r>
      <w:r w:rsidRPr="00B4143D">
        <w:rPr>
          <w:rFonts w:cstheme="minorHAnsi"/>
          <w:sz w:val="24"/>
          <w:szCs w:val="24"/>
          <w:lang w:val="en-GB"/>
        </w:rPr>
        <w:t>imple navigation of thematic ‘Pathways</w:t>
      </w:r>
      <w:proofErr w:type="gramStart"/>
      <w:r w:rsidRPr="00B4143D">
        <w:rPr>
          <w:rFonts w:cstheme="minorHAnsi"/>
          <w:sz w:val="24"/>
          <w:szCs w:val="24"/>
          <w:lang w:val="en-GB"/>
        </w:rPr>
        <w:t>’</w:t>
      </w:r>
      <w:r w:rsidR="003B2E47">
        <w:rPr>
          <w:rFonts w:cstheme="minorHAnsi"/>
          <w:sz w:val="24"/>
          <w:szCs w:val="24"/>
          <w:lang w:val="en-GB"/>
        </w:rPr>
        <w:t xml:space="preserve">  (</w:t>
      </w:r>
      <w:proofErr w:type="gramEnd"/>
      <w:r w:rsidR="003B2E47">
        <w:rPr>
          <w:rFonts w:cstheme="minorHAnsi"/>
          <w:sz w:val="24"/>
          <w:szCs w:val="24"/>
          <w:lang w:val="en-GB"/>
        </w:rPr>
        <w:t>see comments under ‘App content’ below)</w:t>
      </w:r>
    </w:p>
    <w:p w14:paraId="070F0F01" w14:textId="142D3008" w:rsidR="00B4143D" w:rsidRPr="004A4278" w:rsidRDefault="00B4143D" w:rsidP="00D85BC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4A4278">
        <w:rPr>
          <w:rFonts w:cstheme="minorHAnsi"/>
          <w:sz w:val="24"/>
          <w:szCs w:val="24"/>
          <w:lang w:val="en-GB"/>
        </w:rPr>
        <w:t xml:space="preserve">It adopts a ‘4-click principle’. Within 4 clicks, </w:t>
      </w:r>
      <w:r w:rsidR="00A45494">
        <w:rPr>
          <w:rFonts w:cstheme="minorHAnsi"/>
          <w:sz w:val="24"/>
          <w:szCs w:val="24"/>
          <w:lang w:val="en-GB"/>
        </w:rPr>
        <w:t xml:space="preserve">you </w:t>
      </w:r>
      <w:r w:rsidRPr="004A4278">
        <w:rPr>
          <w:rFonts w:cstheme="minorHAnsi"/>
          <w:sz w:val="24"/>
          <w:szCs w:val="24"/>
          <w:lang w:val="en-GB"/>
        </w:rPr>
        <w:t xml:space="preserve">should be able find an organisation that addresses </w:t>
      </w:r>
      <w:r w:rsidR="00A45494">
        <w:rPr>
          <w:rFonts w:cstheme="minorHAnsi"/>
          <w:sz w:val="24"/>
          <w:szCs w:val="24"/>
          <w:lang w:val="en-GB"/>
        </w:rPr>
        <w:t xml:space="preserve">your </w:t>
      </w:r>
      <w:r w:rsidRPr="004A4278">
        <w:rPr>
          <w:rFonts w:cstheme="minorHAnsi"/>
          <w:sz w:val="24"/>
          <w:szCs w:val="24"/>
          <w:lang w:val="en-GB"/>
        </w:rPr>
        <w:t>need</w:t>
      </w:r>
      <w:r w:rsidR="00EF27E6">
        <w:rPr>
          <w:rFonts w:cstheme="minorHAnsi"/>
          <w:sz w:val="24"/>
          <w:szCs w:val="24"/>
          <w:lang w:val="en-GB"/>
        </w:rPr>
        <w:t>s</w:t>
      </w:r>
    </w:p>
    <w:p w14:paraId="1EF7FDDB" w14:textId="44CC373C" w:rsidR="00B4143D" w:rsidRPr="004A4278" w:rsidRDefault="00B4143D" w:rsidP="00B4143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4A4278">
        <w:rPr>
          <w:rFonts w:cstheme="minorHAnsi"/>
          <w:sz w:val="24"/>
          <w:szCs w:val="24"/>
          <w:lang w:val="en-GB"/>
        </w:rPr>
        <w:t>It facilitates direct ‘m</w:t>
      </w:r>
      <w:r w:rsidRPr="00B4143D">
        <w:rPr>
          <w:rFonts w:cstheme="minorHAnsi"/>
          <w:sz w:val="24"/>
          <w:szCs w:val="24"/>
          <w:lang w:val="en-GB"/>
        </w:rPr>
        <w:t>ulti-channel signposting</w:t>
      </w:r>
      <w:proofErr w:type="gramStart"/>
      <w:r w:rsidRPr="004A4278">
        <w:rPr>
          <w:rFonts w:cstheme="minorHAnsi"/>
          <w:sz w:val="24"/>
          <w:szCs w:val="24"/>
          <w:lang w:val="en-GB"/>
        </w:rPr>
        <w:t xml:space="preserve">’ </w:t>
      </w:r>
      <w:r w:rsidR="00F949BE">
        <w:rPr>
          <w:rFonts w:cstheme="minorHAnsi"/>
          <w:sz w:val="24"/>
          <w:szCs w:val="24"/>
          <w:lang w:val="en-GB"/>
        </w:rPr>
        <w:t xml:space="preserve"> -</w:t>
      </w:r>
      <w:proofErr w:type="gramEnd"/>
      <w:r w:rsidR="00F949BE">
        <w:rPr>
          <w:rFonts w:cstheme="minorHAnsi"/>
          <w:sz w:val="24"/>
          <w:szCs w:val="24"/>
          <w:lang w:val="en-GB"/>
        </w:rPr>
        <w:t xml:space="preserve"> i.e. you can </w:t>
      </w:r>
      <w:r w:rsidR="00A45494">
        <w:rPr>
          <w:rFonts w:cstheme="minorHAnsi"/>
          <w:sz w:val="24"/>
          <w:szCs w:val="24"/>
          <w:lang w:val="en-GB"/>
        </w:rPr>
        <w:t xml:space="preserve">directly </w:t>
      </w:r>
      <w:r w:rsidR="00F949BE">
        <w:rPr>
          <w:rFonts w:cstheme="minorHAnsi"/>
          <w:sz w:val="24"/>
          <w:szCs w:val="24"/>
          <w:lang w:val="en-GB"/>
        </w:rPr>
        <w:t xml:space="preserve">click through to a website, create an email, make a phone call, or access an address </w:t>
      </w:r>
      <w:r w:rsidR="00A45494">
        <w:rPr>
          <w:rFonts w:cstheme="minorHAnsi"/>
          <w:sz w:val="24"/>
          <w:szCs w:val="24"/>
          <w:lang w:val="en-GB"/>
        </w:rPr>
        <w:t>straight away</w:t>
      </w:r>
      <w:r w:rsidRPr="004A4278">
        <w:rPr>
          <w:rFonts w:cstheme="minorHAnsi"/>
          <w:sz w:val="24"/>
          <w:szCs w:val="24"/>
          <w:lang w:val="en-GB"/>
        </w:rPr>
        <w:t xml:space="preserve"> </w:t>
      </w:r>
      <w:r w:rsidRPr="00B4143D">
        <w:rPr>
          <w:rFonts w:cstheme="minorHAnsi"/>
          <w:sz w:val="24"/>
          <w:szCs w:val="24"/>
          <w:lang w:val="en-GB"/>
        </w:rPr>
        <w:t xml:space="preserve"> </w:t>
      </w:r>
    </w:p>
    <w:p w14:paraId="132568EA" w14:textId="107A6607" w:rsidR="00B4143D" w:rsidRPr="004A4278" w:rsidRDefault="00B4143D" w:rsidP="00B4143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4A4278">
        <w:rPr>
          <w:rFonts w:cstheme="minorHAnsi"/>
          <w:sz w:val="24"/>
          <w:szCs w:val="24"/>
          <w:lang w:val="en-GB"/>
        </w:rPr>
        <w:t>The app can be used offline (an internet connection is required for initial download, updates and connectivity)</w:t>
      </w:r>
    </w:p>
    <w:p w14:paraId="1B961291" w14:textId="686029D1" w:rsidR="00B4143D" w:rsidRPr="004A4278" w:rsidRDefault="003816C9" w:rsidP="003816C9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4A4278">
        <w:rPr>
          <w:rFonts w:cstheme="minorHAnsi"/>
          <w:sz w:val="24"/>
          <w:szCs w:val="24"/>
          <w:lang w:val="en-GB"/>
        </w:rPr>
        <w:t>The app is aimed at the entire Armed Forces community as well as practitioners and wider public sector staff</w:t>
      </w:r>
    </w:p>
    <w:p w14:paraId="78AB4181" w14:textId="4DC87770" w:rsidR="00332F91" w:rsidRDefault="003816C9" w:rsidP="00332F91">
      <w:pPr>
        <w:pStyle w:val="ListParagraph"/>
        <w:numPr>
          <w:ilvl w:val="0"/>
          <w:numId w:val="2"/>
        </w:numPr>
        <w:spacing w:after="0"/>
        <w:ind w:left="714" w:hanging="357"/>
        <w:rPr>
          <w:rFonts w:cstheme="minorHAnsi"/>
          <w:sz w:val="24"/>
          <w:szCs w:val="24"/>
          <w:lang w:val="en-GB"/>
        </w:rPr>
      </w:pPr>
      <w:r w:rsidRPr="004A4278">
        <w:rPr>
          <w:rFonts w:cstheme="minorHAnsi"/>
          <w:sz w:val="24"/>
          <w:szCs w:val="24"/>
          <w:lang w:val="en-GB"/>
        </w:rPr>
        <w:t xml:space="preserve">The app is sustainably designed </w:t>
      </w:r>
      <w:r w:rsidR="00A45494">
        <w:rPr>
          <w:rFonts w:cstheme="minorHAnsi"/>
          <w:sz w:val="24"/>
          <w:szCs w:val="24"/>
          <w:lang w:val="en-GB"/>
        </w:rPr>
        <w:t xml:space="preserve">so that it can be expanded </w:t>
      </w:r>
      <w:proofErr w:type="gramStart"/>
      <w:r w:rsidRPr="004A4278">
        <w:rPr>
          <w:rFonts w:cstheme="minorHAnsi"/>
          <w:sz w:val="24"/>
          <w:szCs w:val="24"/>
          <w:lang w:val="en-GB"/>
        </w:rPr>
        <w:t>geographic</w:t>
      </w:r>
      <w:r w:rsidR="00A45494">
        <w:rPr>
          <w:rFonts w:cstheme="minorHAnsi"/>
          <w:sz w:val="24"/>
          <w:szCs w:val="24"/>
          <w:lang w:val="en-GB"/>
        </w:rPr>
        <w:t xml:space="preserve">ally </w:t>
      </w:r>
      <w:r w:rsidRPr="004A4278">
        <w:rPr>
          <w:rFonts w:cstheme="minorHAnsi"/>
          <w:sz w:val="24"/>
          <w:szCs w:val="24"/>
          <w:lang w:val="en-GB"/>
        </w:rPr>
        <w:t xml:space="preserve"> </w:t>
      </w:r>
      <w:r w:rsidR="00F949BE">
        <w:rPr>
          <w:rFonts w:cstheme="minorHAnsi"/>
          <w:sz w:val="24"/>
          <w:szCs w:val="24"/>
          <w:lang w:val="en-GB"/>
        </w:rPr>
        <w:t>–</w:t>
      </w:r>
      <w:proofErr w:type="gramEnd"/>
      <w:r w:rsidR="00F949BE">
        <w:rPr>
          <w:rFonts w:cstheme="minorHAnsi"/>
          <w:sz w:val="24"/>
          <w:szCs w:val="24"/>
          <w:lang w:val="en-GB"/>
        </w:rPr>
        <w:t xml:space="preserve"> and there is considerable interest in other Regions to do this</w:t>
      </w:r>
    </w:p>
    <w:p w14:paraId="4968B511" w14:textId="77777777" w:rsidR="003B2E47" w:rsidRDefault="00A45494" w:rsidP="00332F91">
      <w:pPr>
        <w:pStyle w:val="ListParagraph"/>
        <w:numPr>
          <w:ilvl w:val="0"/>
          <w:numId w:val="2"/>
        </w:numPr>
        <w:spacing w:after="0"/>
        <w:ind w:left="714" w:hanging="357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Please u</w:t>
      </w:r>
      <w:r w:rsidR="00F949BE">
        <w:rPr>
          <w:rFonts w:cstheme="minorHAnsi"/>
          <w:sz w:val="24"/>
          <w:szCs w:val="24"/>
          <w:lang w:val="en-GB"/>
        </w:rPr>
        <w:t xml:space="preserve">se it – </w:t>
      </w:r>
      <w:r w:rsidR="003B2E47">
        <w:rPr>
          <w:rFonts w:cstheme="minorHAnsi"/>
          <w:sz w:val="24"/>
          <w:szCs w:val="24"/>
          <w:lang w:val="en-GB"/>
        </w:rPr>
        <w:t>it’s free, and you’ll find it by searching “Forces Connect” in your app store.</w:t>
      </w:r>
    </w:p>
    <w:p w14:paraId="0FE77758" w14:textId="462F6663" w:rsidR="003B2E47" w:rsidRDefault="003B2E47" w:rsidP="00A45494">
      <w:pPr>
        <w:pStyle w:val="ListParagraph"/>
        <w:numPr>
          <w:ilvl w:val="0"/>
          <w:numId w:val="2"/>
        </w:numPr>
        <w:spacing w:after="0"/>
        <w:ind w:left="714" w:hanging="357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Please </w:t>
      </w:r>
      <w:r w:rsidR="00F949BE">
        <w:rPr>
          <w:rFonts w:cstheme="minorHAnsi"/>
          <w:sz w:val="24"/>
          <w:szCs w:val="24"/>
          <w:lang w:val="en-GB"/>
        </w:rPr>
        <w:t xml:space="preserve">give </w:t>
      </w:r>
      <w:r>
        <w:rPr>
          <w:rFonts w:cstheme="minorHAnsi"/>
          <w:sz w:val="24"/>
          <w:szCs w:val="24"/>
          <w:lang w:val="en-GB"/>
        </w:rPr>
        <w:t xml:space="preserve">us </w:t>
      </w:r>
      <w:r w:rsidR="00F949BE">
        <w:rPr>
          <w:rFonts w:cstheme="minorHAnsi"/>
          <w:sz w:val="24"/>
          <w:szCs w:val="24"/>
          <w:lang w:val="en-GB"/>
        </w:rPr>
        <w:t>feedback</w:t>
      </w:r>
      <w:r w:rsidR="00A45494">
        <w:rPr>
          <w:rFonts w:cstheme="minorHAnsi"/>
          <w:sz w:val="24"/>
          <w:szCs w:val="24"/>
          <w:lang w:val="en-GB"/>
        </w:rPr>
        <w:t xml:space="preserve"> (the menu on the app has the contact details to do this)</w:t>
      </w:r>
      <w:r w:rsidR="00F949BE">
        <w:rPr>
          <w:rFonts w:cstheme="minorHAnsi"/>
          <w:sz w:val="24"/>
          <w:szCs w:val="24"/>
          <w:lang w:val="en-GB"/>
        </w:rPr>
        <w:t>, because it will be regularly updated and improved</w:t>
      </w:r>
      <w:r w:rsidR="00A45494">
        <w:rPr>
          <w:rFonts w:cstheme="minorHAnsi"/>
          <w:sz w:val="24"/>
          <w:szCs w:val="24"/>
          <w:lang w:val="en-GB"/>
        </w:rPr>
        <w:t xml:space="preserve">. </w:t>
      </w:r>
      <w:proofErr w:type="gramStart"/>
      <w:r w:rsidR="00A45494">
        <w:rPr>
          <w:rFonts w:cstheme="minorHAnsi"/>
          <w:sz w:val="24"/>
          <w:szCs w:val="24"/>
          <w:lang w:val="en-GB"/>
        </w:rPr>
        <w:t>So</w:t>
      </w:r>
      <w:proofErr w:type="gramEnd"/>
      <w:r w:rsidR="00A45494">
        <w:rPr>
          <w:rFonts w:cstheme="minorHAnsi"/>
          <w:sz w:val="24"/>
          <w:szCs w:val="24"/>
          <w:lang w:val="en-GB"/>
        </w:rPr>
        <w:t xml:space="preserve"> if you find errors, or there are other organisations you think should be included, let us know</w:t>
      </w:r>
    </w:p>
    <w:p w14:paraId="2377B304" w14:textId="6F170356" w:rsidR="00DA2B0D" w:rsidRDefault="00DA2B0D" w:rsidP="00DA2B0D">
      <w:pPr>
        <w:spacing w:after="0"/>
        <w:rPr>
          <w:rFonts w:cstheme="minorHAnsi"/>
          <w:sz w:val="24"/>
          <w:szCs w:val="24"/>
          <w:lang w:val="en-GB"/>
        </w:rPr>
      </w:pPr>
    </w:p>
    <w:p w14:paraId="60E7EA7C" w14:textId="3C1B74C8" w:rsidR="00DA2B0D" w:rsidRDefault="00DA2B0D" w:rsidP="00DA2B0D">
      <w:pPr>
        <w:spacing w:after="0"/>
        <w:rPr>
          <w:rFonts w:cstheme="minorHAnsi"/>
          <w:sz w:val="24"/>
          <w:szCs w:val="24"/>
          <w:lang w:val="en-GB"/>
        </w:rPr>
      </w:pPr>
    </w:p>
    <w:p w14:paraId="045BFF6A" w14:textId="4A3EA75C" w:rsidR="00DA2B0D" w:rsidRPr="00DA2B0D" w:rsidRDefault="00DA2B0D" w:rsidP="00DA2B0D">
      <w:pPr>
        <w:spacing w:after="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Any questions – contact Tim Woolmer or Debra Exall.</w:t>
      </w:r>
      <w:bookmarkStart w:id="0" w:name="_GoBack"/>
      <w:bookmarkEnd w:id="0"/>
    </w:p>
    <w:sectPr w:rsidR="00DA2B0D" w:rsidRPr="00DA2B0D" w:rsidSect="004A427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426" w:right="1381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5671A" w14:textId="77777777" w:rsidR="00250C55" w:rsidRDefault="00250C55">
      <w:pPr>
        <w:spacing w:after="0" w:line="240" w:lineRule="auto"/>
      </w:pPr>
      <w:r>
        <w:separator/>
      </w:r>
    </w:p>
  </w:endnote>
  <w:endnote w:type="continuationSeparator" w:id="0">
    <w:p w14:paraId="5AA6D365" w14:textId="77777777" w:rsidR="00250C55" w:rsidRDefault="00250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4BD02" w14:textId="77777777" w:rsidR="00777673" w:rsidRDefault="007776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6521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4F52B" w14:textId="77777777" w:rsidR="00E71D37" w:rsidRDefault="00D85B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3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E1E77D9" w14:textId="77777777" w:rsidR="00E71D37" w:rsidRDefault="00250C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7DCBC" w14:textId="77777777" w:rsidR="00777673" w:rsidRDefault="00777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8182B" w14:textId="77777777" w:rsidR="00250C55" w:rsidRDefault="00250C55">
      <w:pPr>
        <w:spacing w:after="0" w:line="240" w:lineRule="auto"/>
      </w:pPr>
      <w:r>
        <w:separator/>
      </w:r>
    </w:p>
  </w:footnote>
  <w:footnote w:type="continuationSeparator" w:id="0">
    <w:p w14:paraId="3D6E926C" w14:textId="77777777" w:rsidR="00250C55" w:rsidRDefault="00250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B22C1" w14:textId="77777777" w:rsidR="00777673" w:rsidRDefault="007776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DBA10" w14:textId="650D4779" w:rsidR="00777673" w:rsidRDefault="007776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676C1" w14:textId="77777777" w:rsidR="00777673" w:rsidRDefault="007776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04145"/>
    <w:multiLevelType w:val="hybridMultilevel"/>
    <w:tmpl w:val="4E72BC74"/>
    <w:lvl w:ilvl="0" w:tplc="3BAEC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8EDE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69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18C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B6C5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047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34D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C41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F0E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F421BC"/>
    <w:multiLevelType w:val="hybridMultilevel"/>
    <w:tmpl w:val="D8B29FF2"/>
    <w:lvl w:ilvl="0" w:tplc="B8DEC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AE17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08D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980A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8497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C82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6DF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EE9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FA4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5BC3"/>
    <w:rsid w:val="0000128A"/>
    <w:rsid w:val="000026F1"/>
    <w:rsid w:val="00002B33"/>
    <w:rsid w:val="000030BD"/>
    <w:rsid w:val="00003B31"/>
    <w:rsid w:val="00004465"/>
    <w:rsid w:val="00004DC2"/>
    <w:rsid w:val="00004DF5"/>
    <w:rsid w:val="000050E2"/>
    <w:rsid w:val="00005AA6"/>
    <w:rsid w:val="00006E84"/>
    <w:rsid w:val="000077C7"/>
    <w:rsid w:val="00011EDA"/>
    <w:rsid w:val="000124B4"/>
    <w:rsid w:val="0001496E"/>
    <w:rsid w:val="00020C96"/>
    <w:rsid w:val="00024BB6"/>
    <w:rsid w:val="00025C1C"/>
    <w:rsid w:val="000305F8"/>
    <w:rsid w:val="000323A6"/>
    <w:rsid w:val="0003465A"/>
    <w:rsid w:val="00034BC3"/>
    <w:rsid w:val="00035E2C"/>
    <w:rsid w:val="00037820"/>
    <w:rsid w:val="00041ABB"/>
    <w:rsid w:val="000430BD"/>
    <w:rsid w:val="00043C88"/>
    <w:rsid w:val="00046BDD"/>
    <w:rsid w:val="00046E57"/>
    <w:rsid w:val="000506FE"/>
    <w:rsid w:val="00050FDB"/>
    <w:rsid w:val="00054CA5"/>
    <w:rsid w:val="00055665"/>
    <w:rsid w:val="00055A0D"/>
    <w:rsid w:val="00055EC3"/>
    <w:rsid w:val="00057B64"/>
    <w:rsid w:val="00061F39"/>
    <w:rsid w:val="000624C2"/>
    <w:rsid w:val="00065E4D"/>
    <w:rsid w:val="000718B9"/>
    <w:rsid w:val="000742FB"/>
    <w:rsid w:val="0007602B"/>
    <w:rsid w:val="00076E88"/>
    <w:rsid w:val="00090EA6"/>
    <w:rsid w:val="00092AEA"/>
    <w:rsid w:val="000955BE"/>
    <w:rsid w:val="00095B54"/>
    <w:rsid w:val="000A0202"/>
    <w:rsid w:val="000A02B2"/>
    <w:rsid w:val="000A037C"/>
    <w:rsid w:val="000A130A"/>
    <w:rsid w:val="000A3604"/>
    <w:rsid w:val="000A47E4"/>
    <w:rsid w:val="000A5769"/>
    <w:rsid w:val="000B14B9"/>
    <w:rsid w:val="000B4C42"/>
    <w:rsid w:val="000C0077"/>
    <w:rsid w:val="000C05A5"/>
    <w:rsid w:val="000C0774"/>
    <w:rsid w:val="000C6DE4"/>
    <w:rsid w:val="000D0E90"/>
    <w:rsid w:val="000D19E5"/>
    <w:rsid w:val="000D649A"/>
    <w:rsid w:val="000D65A7"/>
    <w:rsid w:val="000D76B3"/>
    <w:rsid w:val="000D76BD"/>
    <w:rsid w:val="000E144D"/>
    <w:rsid w:val="000E1A56"/>
    <w:rsid w:val="000E26DE"/>
    <w:rsid w:val="000E3664"/>
    <w:rsid w:val="000E3E93"/>
    <w:rsid w:val="000F0C2E"/>
    <w:rsid w:val="000F4E63"/>
    <w:rsid w:val="000F56E1"/>
    <w:rsid w:val="000F5D97"/>
    <w:rsid w:val="000F7569"/>
    <w:rsid w:val="000F7B9D"/>
    <w:rsid w:val="000F7E9B"/>
    <w:rsid w:val="0010299F"/>
    <w:rsid w:val="001033CF"/>
    <w:rsid w:val="00105923"/>
    <w:rsid w:val="00106826"/>
    <w:rsid w:val="001070E8"/>
    <w:rsid w:val="00107F0B"/>
    <w:rsid w:val="00110368"/>
    <w:rsid w:val="00110F17"/>
    <w:rsid w:val="0011146D"/>
    <w:rsid w:val="001155ED"/>
    <w:rsid w:val="00115FE9"/>
    <w:rsid w:val="00120A5B"/>
    <w:rsid w:val="0012271C"/>
    <w:rsid w:val="00123FFD"/>
    <w:rsid w:val="00124FAC"/>
    <w:rsid w:val="001250A9"/>
    <w:rsid w:val="0012565B"/>
    <w:rsid w:val="001267E0"/>
    <w:rsid w:val="001347C6"/>
    <w:rsid w:val="00135FA1"/>
    <w:rsid w:val="00140117"/>
    <w:rsid w:val="00140648"/>
    <w:rsid w:val="001406B8"/>
    <w:rsid w:val="001472C0"/>
    <w:rsid w:val="00152093"/>
    <w:rsid w:val="00155C26"/>
    <w:rsid w:val="00157305"/>
    <w:rsid w:val="0016337A"/>
    <w:rsid w:val="0016462E"/>
    <w:rsid w:val="001703DC"/>
    <w:rsid w:val="00175549"/>
    <w:rsid w:val="00175F7D"/>
    <w:rsid w:val="00176F27"/>
    <w:rsid w:val="0018169A"/>
    <w:rsid w:val="00181D07"/>
    <w:rsid w:val="00182F06"/>
    <w:rsid w:val="00190115"/>
    <w:rsid w:val="001944F7"/>
    <w:rsid w:val="001A3B39"/>
    <w:rsid w:val="001A505E"/>
    <w:rsid w:val="001A7B77"/>
    <w:rsid w:val="001B03BF"/>
    <w:rsid w:val="001B40D9"/>
    <w:rsid w:val="001B4C9A"/>
    <w:rsid w:val="001B7B4F"/>
    <w:rsid w:val="001C2528"/>
    <w:rsid w:val="001C7673"/>
    <w:rsid w:val="001D4B34"/>
    <w:rsid w:val="001D7657"/>
    <w:rsid w:val="001E44BA"/>
    <w:rsid w:val="001F07B6"/>
    <w:rsid w:val="001F1D38"/>
    <w:rsid w:val="001F36F5"/>
    <w:rsid w:val="001F3D91"/>
    <w:rsid w:val="001F670D"/>
    <w:rsid w:val="001F6910"/>
    <w:rsid w:val="00202736"/>
    <w:rsid w:val="00204C37"/>
    <w:rsid w:val="00205079"/>
    <w:rsid w:val="00207511"/>
    <w:rsid w:val="002103F0"/>
    <w:rsid w:val="002121A7"/>
    <w:rsid w:val="002138E4"/>
    <w:rsid w:val="002143BB"/>
    <w:rsid w:val="0021504A"/>
    <w:rsid w:val="00215232"/>
    <w:rsid w:val="0021589E"/>
    <w:rsid w:val="00216A04"/>
    <w:rsid w:val="0022044C"/>
    <w:rsid w:val="0022197D"/>
    <w:rsid w:val="0022359E"/>
    <w:rsid w:val="002248E0"/>
    <w:rsid w:val="0022656D"/>
    <w:rsid w:val="00231AE5"/>
    <w:rsid w:val="00233A77"/>
    <w:rsid w:val="00234928"/>
    <w:rsid w:val="00234FCC"/>
    <w:rsid w:val="0023777B"/>
    <w:rsid w:val="002424F5"/>
    <w:rsid w:val="00246A71"/>
    <w:rsid w:val="0025075A"/>
    <w:rsid w:val="00250C55"/>
    <w:rsid w:val="00250D42"/>
    <w:rsid w:val="0025236D"/>
    <w:rsid w:val="002523ED"/>
    <w:rsid w:val="002525B1"/>
    <w:rsid w:val="00255ABD"/>
    <w:rsid w:val="002561B2"/>
    <w:rsid w:val="00256DE0"/>
    <w:rsid w:val="0025785C"/>
    <w:rsid w:val="00260987"/>
    <w:rsid w:val="00261EEA"/>
    <w:rsid w:val="00263F6A"/>
    <w:rsid w:val="0026550A"/>
    <w:rsid w:val="00273EAC"/>
    <w:rsid w:val="00275B24"/>
    <w:rsid w:val="002765A7"/>
    <w:rsid w:val="00277DF4"/>
    <w:rsid w:val="00281A97"/>
    <w:rsid w:val="002823B3"/>
    <w:rsid w:val="00284639"/>
    <w:rsid w:val="0028487F"/>
    <w:rsid w:val="00287E0E"/>
    <w:rsid w:val="002932DC"/>
    <w:rsid w:val="0029339B"/>
    <w:rsid w:val="002A1163"/>
    <w:rsid w:val="002A48E6"/>
    <w:rsid w:val="002A69CF"/>
    <w:rsid w:val="002B04C5"/>
    <w:rsid w:val="002B42E3"/>
    <w:rsid w:val="002B5238"/>
    <w:rsid w:val="002C0851"/>
    <w:rsid w:val="002C15BB"/>
    <w:rsid w:val="002C2413"/>
    <w:rsid w:val="002C3552"/>
    <w:rsid w:val="002C3786"/>
    <w:rsid w:val="002C3EF2"/>
    <w:rsid w:val="002C4821"/>
    <w:rsid w:val="002C51E7"/>
    <w:rsid w:val="002C72B3"/>
    <w:rsid w:val="002D3387"/>
    <w:rsid w:val="002D5406"/>
    <w:rsid w:val="002E69AC"/>
    <w:rsid w:val="002E6FF9"/>
    <w:rsid w:val="002F022D"/>
    <w:rsid w:val="002F03C9"/>
    <w:rsid w:val="002F2A50"/>
    <w:rsid w:val="002F6CAC"/>
    <w:rsid w:val="002F7F88"/>
    <w:rsid w:val="00300F28"/>
    <w:rsid w:val="003010D1"/>
    <w:rsid w:val="00301CD3"/>
    <w:rsid w:val="00301F29"/>
    <w:rsid w:val="00305CAB"/>
    <w:rsid w:val="00306A6B"/>
    <w:rsid w:val="003103D8"/>
    <w:rsid w:val="003110C3"/>
    <w:rsid w:val="00314329"/>
    <w:rsid w:val="00317E9F"/>
    <w:rsid w:val="00320516"/>
    <w:rsid w:val="00321F90"/>
    <w:rsid w:val="0032388B"/>
    <w:rsid w:val="00324C08"/>
    <w:rsid w:val="0032563D"/>
    <w:rsid w:val="00325D81"/>
    <w:rsid w:val="00332EAE"/>
    <w:rsid w:val="00332F91"/>
    <w:rsid w:val="00336709"/>
    <w:rsid w:val="00336831"/>
    <w:rsid w:val="00347D47"/>
    <w:rsid w:val="00352A2A"/>
    <w:rsid w:val="00354920"/>
    <w:rsid w:val="0035642F"/>
    <w:rsid w:val="0036141C"/>
    <w:rsid w:val="003617B7"/>
    <w:rsid w:val="003625C5"/>
    <w:rsid w:val="00362B7F"/>
    <w:rsid w:val="00363226"/>
    <w:rsid w:val="003638B0"/>
    <w:rsid w:val="003644AA"/>
    <w:rsid w:val="0036511A"/>
    <w:rsid w:val="00365A45"/>
    <w:rsid w:val="00366015"/>
    <w:rsid w:val="00371C3A"/>
    <w:rsid w:val="00373063"/>
    <w:rsid w:val="0037584B"/>
    <w:rsid w:val="003770AF"/>
    <w:rsid w:val="003801A4"/>
    <w:rsid w:val="003816C9"/>
    <w:rsid w:val="00381B88"/>
    <w:rsid w:val="003821F6"/>
    <w:rsid w:val="003824C5"/>
    <w:rsid w:val="0038378E"/>
    <w:rsid w:val="00386194"/>
    <w:rsid w:val="00386E0C"/>
    <w:rsid w:val="0039006B"/>
    <w:rsid w:val="00392EB4"/>
    <w:rsid w:val="00393F0B"/>
    <w:rsid w:val="00396925"/>
    <w:rsid w:val="003A0DFD"/>
    <w:rsid w:val="003A4831"/>
    <w:rsid w:val="003A7361"/>
    <w:rsid w:val="003A780D"/>
    <w:rsid w:val="003A7BC0"/>
    <w:rsid w:val="003A7C10"/>
    <w:rsid w:val="003B08DC"/>
    <w:rsid w:val="003B0A96"/>
    <w:rsid w:val="003B1000"/>
    <w:rsid w:val="003B2E47"/>
    <w:rsid w:val="003B3303"/>
    <w:rsid w:val="003C10AC"/>
    <w:rsid w:val="003C5161"/>
    <w:rsid w:val="003C5691"/>
    <w:rsid w:val="003C5938"/>
    <w:rsid w:val="003C714F"/>
    <w:rsid w:val="003D1AE2"/>
    <w:rsid w:val="003D31D5"/>
    <w:rsid w:val="003D3413"/>
    <w:rsid w:val="003D3BB7"/>
    <w:rsid w:val="003D49D0"/>
    <w:rsid w:val="003E14B4"/>
    <w:rsid w:val="003E1C6B"/>
    <w:rsid w:val="003E38C9"/>
    <w:rsid w:val="003F0267"/>
    <w:rsid w:val="003F43DE"/>
    <w:rsid w:val="003F649C"/>
    <w:rsid w:val="003F66BB"/>
    <w:rsid w:val="00400E9F"/>
    <w:rsid w:val="004010CA"/>
    <w:rsid w:val="00402A44"/>
    <w:rsid w:val="00404599"/>
    <w:rsid w:val="00405539"/>
    <w:rsid w:val="0040638D"/>
    <w:rsid w:val="00406F49"/>
    <w:rsid w:val="00407CBC"/>
    <w:rsid w:val="00410F70"/>
    <w:rsid w:val="0041109B"/>
    <w:rsid w:val="004135E8"/>
    <w:rsid w:val="00414E25"/>
    <w:rsid w:val="004165D6"/>
    <w:rsid w:val="004175C3"/>
    <w:rsid w:val="00420BF2"/>
    <w:rsid w:val="00421A66"/>
    <w:rsid w:val="004259ED"/>
    <w:rsid w:val="004266B3"/>
    <w:rsid w:val="00426C7A"/>
    <w:rsid w:val="00427433"/>
    <w:rsid w:val="00431B43"/>
    <w:rsid w:val="00431D93"/>
    <w:rsid w:val="00437624"/>
    <w:rsid w:val="00437F3C"/>
    <w:rsid w:val="004416DB"/>
    <w:rsid w:val="004425DE"/>
    <w:rsid w:val="004453AE"/>
    <w:rsid w:val="00446C15"/>
    <w:rsid w:val="004516E0"/>
    <w:rsid w:val="00451CF8"/>
    <w:rsid w:val="00451D58"/>
    <w:rsid w:val="00456BDB"/>
    <w:rsid w:val="00461B90"/>
    <w:rsid w:val="00462BD5"/>
    <w:rsid w:val="00462EC2"/>
    <w:rsid w:val="00467E0A"/>
    <w:rsid w:val="004732BC"/>
    <w:rsid w:val="00474164"/>
    <w:rsid w:val="0047552C"/>
    <w:rsid w:val="00476200"/>
    <w:rsid w:val="00480D2F"/>
    <w:rsid w:val="00480F90"/>
    <w:rsid w:val="004854CF"/>
    <w:rsid w:val="00487936"/>
    <w:rsid w:val="00491D71"/>
    <w:rsid w:val="004938F3"/>
    <w:rsid w:val="0049510F"/>
    <w:rsid w:val="004951C4"/>
    <w:rsid w:val="00495950"/>
    <w:rsid w:val="004A1F23"/>
    <w:rsid w:val="004A4278"/>
    <w:rsid w:val="004A7272"/>
    <w:rsid w:val="004A7B0F"/>
    <w:rsid w:val="004B1303"/>
    <w:rsid w:val="004B376A"/>
    <w:rsid w:val="004B475C"/>
    <w:rsid w:val="004B72C8"/>
    <w:rsid w:val="004C15CE"/>
    <w:rsid w:val="004C17DC"/>
    <w:rsid w:val="004D4C19"/>
    <w:rsid w:val="004D4F09"/>
    <w:rsid w:val="004E24EE"/>
    <w:rsid w:val="004E3384"/>
    <w:rsid w:val="004E3D76"/>
    <w:rsid w:val="004E5D45"/>
    <w:rsid w:val="004F1042"/>
    <w:rsid w:val="004F222B"/>
    <w:rsid w:val="004F6200"/>
    <w:rsid w:val="004F6C16"/>
    <w:rsid w:val="005014FE"/>
    <w:rsid w:val="00502CF0"/>
    <w:rsid w:val="0050565A"/>
    <w:rsid w:val="00505A62"/>
    <w:rsid w:val="00506545"/>
    <w:rsid w:val="005071CD"/>
    <w:rsid w:val="00514F13"/>
    <w:rsid w:val="00515CC6"/>
    <w:rsid w:val="00515FDD"/>
    <w:rsid w:val="00521A7E"/>
    <w:rsid w:val="00521F79"/>
    <w:rsid w:val="005222B3"/>
    <w:rsid w:val="00523794"/>
    <w:rsid w:val="005249FF"/>
    <w:rsid w:val="00524D9E"/>
    <w:rsid w:val="00530728"/>
    <w:rsid w:val="00531137"/>
    <w:rsid w:val="0053138B"/>
    <w:rsid w:val="0053209A"/>
    <w:rsid w:val="005338B8"/>
    <w:rsid w:val="0053463E"/>
    <w:rsid w:val="00534756"/>
    <w:rsid w:val="00541CB6"/>
    <w:rsid w:val="00541F77"/>
    <w:rsid w:val="00543BBF"/>
    <w:rsid w:val="0054517F"/>
    <w:rsid w:val="00546405"/>
    <w:rsid w:val="00550689"/>
    <w:rsid w:val="00550858"/>
    <w:rsid w:val="00550AF9"/>
    <w:rsid w:val="005549E3"/>
    <w:rsid w:val="00556F34"/>
    <w:rsid w:val="005606B3"/>
    <w:rsid w:val="005614B5"/>
    <w:rsid w:val="00562AFA"/>
    <w:rsid w:val="00562D48"/>
    <w:rsid w:val="00564899"/>
    <w:rsid w:val="00566E58"/>
    <w:rsid w:val="005675F4"/>
    <w:rsid w:val="0057162B"/>
    <w:rsid w:val="00571BA0"/>
    <w:rsid w:val="00572FCA"/>
    <w:rsid w:val="0057309E"/>
    <w:rsid w:val="00573351"/>
    <w:rsid w:val="00573BBB"/>
    <w:rsid w:val="00575EED"/>
    <w:rsid w:val="00576CC2"/>
    <w:rsid w:val="00581C8A"/>
    <w:rsid w:val="0058235B"/>
    <w:rsid w:val="00585464"/>
    <w:rsid w:val="0058573E"/>
    <w:rsid w:val="00585840"/>
    <w:rsid w:val="00586A41"/>
    <w:rsid w:val="00586EE7"/>
    <w:rsid w:val="00590A84"/>
    <w:rsid w:val="005A06D6"/>
    <w:rsid w:val="005A3061"/>
    <w:rsid w:val="005A33A6"/>
    <w:rsid w:val="005A5D46"/>
    <w:rsid w:val="005B0263"/>
    <w:rsid w:val="005B1EE5"/>
    <w:rsid w:val="005B20C2"/>
    <w:rsid w:val="005B2B50"/>
    <w:rsid w:val="005B3EA7"/>
    <w:rsid w:val="005B524F"/>
    <w:rsid w:val="005B545B"/>
    <w:rsid w:val="005B624B"/>
    <w:rsid w:val="005C49D8"/>
    <w:rsid w:val="005C5F6F"/>
    <w:rsid w:val="005D21B9"/>
    <w:rsid w:val="005D317C"/>
    <w:rsid w:val="005D5CE3"/>
    <w:rsid w:val="005E0411"/>
    <w:rsid w:val="005E2DE1"/>
    <w:rsid w:val="005E2F78"/>
    <w:rsid w:val="005E52D1"/>
    <w:rsid w:val="005F1293"/>
    <w:rsid w:val="005F1485"/>
    <w:rsid w:val="005F26D4"/>
    <w:rsid w:val="005F2CA9"/>
    <w:rsid w:val="005F2EB8"/>
    <w:rsid w:val="005F396A"/>
    <w:rsid w:val="005F403A"/>
    <w:rsid w:val="005F4E38"/>
    <w:rsid w:val="005F5B0F"/>
    <w:rsid w:val="005F5E14"/>
    <w:rsid w:val="005F6C1B"/>
    <w:rsid w:val="005F7E93"/>
    <w:rsid w:val="006021A2"/>
    <w:rsid w:val="00606446"/>
    <w:rsid w:val="00607734"/>
    <w:rsid w:val="00616BF2"/>
    <w:rsid w:val="006203F2"/>
    <w:rsid w:val="00620B06"/>
    <w:rsid w:val="00621274"/>
    <w:rsid w:val="00622377"/>
    <w:rsid w:val="00623B53"/>
    <w:rsid w:val="00627928"/>
    <w:rsid w:val="00630171"/>
    <w:rsid w:val="006334E8"/>
    <w:rsid w:val="006342E8"/>
    <w:rsid w:val="0063676A"/>
    <w:rsid w:val="00642927"/>
    <w:rsid w:val="00644BCC"/>
    <w:rsid w:val="006507B0"/>
    <w:rsid w:val="00651739"/>
    <w:rsid w:val="00652D14"/>
    <w:rsid w:val="006536D8"/>
    <w:rsid w:val="00654D3C"/>
    <w:rsid w:val="006571A7"/>
    <w:rsid w:val="00662E16"/>
    <w:rsid w:val="00663578"/>
    <w:rsid w:val="00672857"/>
    <w:rsid w:val="00674DB1"/>
    <w:rsid w:val="00675EF4"/>
    <w:rsid w:val="006815AE"/>
    <w:rsid w:val="00682868"/>
    <w:rsid w:val="00682CF0"/>
    <w:rsid w:val="00684677"/>
    <w:rsid w:val="00684E9C"/>
    <w:rsid w:val="00685E55"/>
    <w:rsid w:val="0068733E"/>
    <w:rsid w:val="00690F3A"/>
    <w:rsid w:val="00691A81"/>
    <w:rsid w:val="00691EB6"/>
    <w:rsid w:val="006928BC"/>
    <w:rsid w:val="00695BFA"/>
    <w:rsid w:val="006965B7"/>
    <w:rsid w:val="006A0129"/>
    <w:rsid w:val="006A07E4"/>
    <w:rsid w:val="006A1102"/>
    <w:rsid w:val="006A1696"/>
    <w:rsid w:val="006A52F3"/>
    <w:rsid w:val="006A731F"/>
    <w:rsid w:val="006B3F24"/>
    <w:rsid w:val="006B5261"/>
    <w:rsid w:val="006B5334"/>
    <w:rsid w:val="006B58F1"/>
    <w:rsid w:val="006C0038"/>
    <w:rsid w:val="006C3440"/>
    <w:rsid w:val="006C3A69"/>
    <w:rsid w:val="006C3C28"/>
    <w:rsid w:val="006C5509"/>
    <w:rsid w:val="006C7CCB"/>
    <w:rsid w:val="006D2677"/>
    <w:rsid w:val="006D3A80"/>
    <w:rsid w:val="006D74B4"/>
    <w:rsid w:val="006E11B7"/>
    <w:rsid w:val="006E32F5"/>
    <w:rsid w:val="006E45B7"/>
    <w:rsid w:val="006E48A1"/>
    <w:rsid w:val="006E4B38"/>
    <w:rsid w:val="006E67BC"/>
    <w:rsid w:val="006F0F42"/>
    <w:rsid w:val="006F26DF"/>
    <w:rsid w:val="006F26F9"/>
    <w:rsid w:val="006F3731"/>
    <w:rsid w:val="006F45B1"/>
    <w:rsid w:val="006F51D0"/>
    <w:rsid w:val="006F5416"/>
    <w:rsid w:val="00702064"/>
    <w:rsid w:val="00702473"/>
    <w:rsid w:val="00702825"/>
    <w:rsid w:val="00702AC3"/>
    <w:rsid w:val="007034EB"/>
    <w:rsid w:val="007040FF"/>
    <w:rsid w:val="00704119"/>
    <w:rsid w:val="00705658"/>
    <w:rsid w:val="007111BA"/>
    <w:rsid w:val="0071188B"/>
    <w:rsid w:val="007126A3"/>
    <w:rsid w:val="00713749"/>
    <w:rsid w:val="00714355"/>
    <w:rsid w:val="0071678D"/>
    <w:rsid w:val="00716917"/>
    <w:rsid w:val="00716B9B"/>
    <w:rsid w:val="00717184"/>
    <w:rsid w:val="00722925"/>
    <w:rsid w:val="007229B5"/>
    <w:rsid w:val="00722B2C"/>
    <w:rsid w:val="0072399C"/>
    <w:rsid w:val="0073110C"/>
    <w:rsid w:val="007347A2"/>
    <w:rsid w:val="00734B5A"/>
    <w:rsid w:val="00736FA1"/>
    <w:rsid w:val="007412A9"/>
    <w:rsid w:val="00750AC4"/>
    <w:rsid w:val="00751062"/>
    <w:rsid w:val="00756859"/>
    <w:rsid w:val="007574E5"/>
    <w:rsid w:val="00763F0E"/>
    <w:rsid w:val="00764AA3"/>
    <w:rsid w:val="00771CD2"/>
    <w:rsid w:val="00772455"/>
    <w:rsid w:val="0077251F"/>
    <w:rsid w:val="00772A39"/>
    <w:rsid w:val="0077367B"/>
    <w:rsid w:val="007771D7"/>
    <w:rsid w:val="007773DD"/>
    <w:rsid w:val="00777673"/>
    <w:rsid w:val="00781BD6"/>
    <w:rsid w:val="00782C59"/>
    <w:rsid w:val="00784B49"/>
    <w:rsid w:val="007867BB"/>
    <w:rsid w:val="00786FE4"/>
    <w:rsid w:val="00790157"/>
    <w:rsid w:val="00793CBC"/>
    <w:rsid w:val="00794843"/>
    <w:rsid w:val="00795924"/>
    <w:rsid w:val="00796B98"/>
    <w:rsid w:val="007978D1"/>
    <w:rsid w:val="00797C33"/>
    <w:rsid w:val="007A0636"/>
    <w:rsid w:val="007A08B5"/>
    <w:rsid w:val="007A2347"/>
    <w:rsid w:val="007A3F4B"/>
    <w:rsid w:val="007A5159"/>
    <w:rsid w:val="007A5C1E"/>
    <w:rsid w:val="007A635C"/>
    <w:rsid w:val="007A7980"/>
    <w:rsid w:val="007B0416"/>
    <w:rsid w:val="007B141D"/>
    <w:rsid w:val="007B1D81"/>
    <w:rsid w:val="007B25E1"/>
    <w:rsid w:val="007B31F5"/>
    <w:rsid w:val="007B4887"/>
    <w:rsid w:val="007B5406"/>
    <w:rsid w:val="007B56CB"/>
    <w:rsid w:val="007D010B"/>
    <w:rsid w:val="007D3292"/>
    <w:rsid w:val="007D498B"/>
    <w:rsid w:val="007D5145"/>
    <w:rsid w:val="007D6B5D"/>
    <w:rsid w:val="007D6DD5"/>
    <w:rsid w:val="007E3BFB"/>
    <w:rsid w:val="007E6BB6"/>
    <w:rsid w:val="007E7F3D"/>
    <w:rsid w:val="007E7F9E"/>
    <w:rsid w:val="007F0679"/>
    <w:rsid w:val="007F092B"/>
    <w:rsid w:val="007F128C"/>
    <w:rsid w:val="007F1354"/>
    <w:rsid w:val="007F14A4"/>
    <w:rsid w:val="007F23A5"/>
    <w:rsid w:val="007F2C82"/>
    <w:rsid w:val="007F353B"/>
    <w:rsid w:val="007F3915"/>
    <w:rsid w:val="007F496F"/>
    <w:rsid w:val="007F52F3"/>
    <w:rsid w:val="007F54D3"/>
    <w:rsid w:val="007F55B7"/>
    <w:rsid w:val="00800927"/>
    <w:rsid w:val="00807150"/>
    <w:rsid w:val="008105C8"/>
    <w:rsid w:val="008115C0"/>
    <w:rsid w:val="00812A66"/>
    <w:rsid w:val="008149CF"/>
    <w:rsid w:val="008155C7"/>
    <w:rsid w:val="00815D38"/>
    <w:rsid w:val="00823D0E"/>
    <w:rsid w:val="008248BA"/>
    <w:rsid w:val="008255DA"/>
    <w:rsid w:val="00825876"/>
    <w:rsid w:val="008310E9"/>
    <w:rsid w:val="00831306"/>
    <w:rsid w:val="0083408F"/>
    <w:rsid w:val="008424E7"/>
    <w:rsid w:val="00844214"/>
    <w:rsid w:val="008445FC"/>
    <w:rsid w:val="008466E8"/>
    <w:rsid w:val="00846C4D"/>
    <w:rsid w:val="00847641"/>
    <w:rsid w:val="0085089B"/>
    <w:rsid w:val="00850E2E"/>
    <w:rsid w:val="008544D7"/>
    <w:rsid w:val="008651EF"/>
    <w:rsid w:val="008743B6"/>
    <w:rsid w:val="008760AE"/>
    <w:rsid w:val="008774AE"/>
    <w:rsid w:val="008775B9"/>
    <w:rsid w:val="00880025"/>
    <w:rsid w:val="00881809"/>
    <w:rsid w:val="00881AD3"/>
    <w:rsid w:val="00882402"/>
    <w:rsid w:val="00882AFD"/>
    <w:rsid w:val="00884B59"/>
    <w:rsid w:val="008907B8"/>
    <w:rsid w:val="00893A6E"/>
    <w:rsid w:val="00893AF9"/>
    <w:rsid w:val="00893E26"/>
    <w:rsid w:val="00895B19"/>
    <w:rsid w:val="008963CB"/>
    <w:rsid w:val="0089684F"/>
    <w:rsid w:val="008973A3"/>
    <w:rsid w:val="00897F14"/>
    <w:rsid w:val="008A2202"/>
    <w:rsid w:val="008A2D1A"/>
    <w:rsid w:val="008A30A0"/>
    <w:rsid w:val="008B1B93"/>
    <w:rsid w:val="008B2CE1"/>
    <w:rsid w:val="008B40AF"/>
    <w:rsid w:val="008B4A3C"/>
    <w:rsid w:val="008B5CD5"/>
    <w:rsid w:val="008B6245"/>
    <w:rsid w:val="008B7AE5"/>
    <w:rsid w:val="008C2C84"/>
    <w:rsid w:val="008C37AC"/>
    <w:rsid w:val="008C43B4"/>
    <w:rsid w:val="008C4898"/>
    <w:rsid w:val="008C4D79"/>
    <w:rsid w:val="008C5DCF"/>
    <w:rsid w:val="008D31EB"/>
    <w:rsid w:val="008D43F5"/>
    <w:rsid w:val="008D67D0"/>
    <w:rsid w:val="008E1C21"/>
    <w:rsid w:val="008E269B"/>
    <w:rsid w:val="008E3590"/>
    <w:rsid w:val="008E48F3"/>
    <w:rsid w:val="008E4F62"/>
    <w:rsid w:val="008E524D"/>
    <w:rsid w:val="008E65A9"/>
    <w:rsid w:val="008F02F4"/>
    <w:rsid w:val="008F037E"/>
    <w:rsid w:val="008F3EEA"/>
    <w:rsid w:val="008F64B7"/>
    <w:rsid w:val="00900ABB"/>
    <w:rsid w:val="00902028"/>
    <w:rsid w:val="00902555"/>
    <w:rsid w:val="00902A77"/>
    <w:rsid w:val="0091166B"/>
    <w:rsid w:val="00914310"/>
    <w:rsid w:val="009154C6"/>
    <w:rsid w:val="009154E6"/>
    <w:rsid w:val="009172ED"/>
    <w:rsid w:val="00917E50"/>
    <w:rsid w:val="009209A3"/>
    <w:rsid w:val="00921200"/>
    <w:rsid w:val="009213C0"/>
    <w:rsid w:val="00923325"/>
    <w:rsid w:val="00923439"/>
    <w:rsid w:val="0092387C"/>
    <w:rsid w:val="00925778"/>
    <w:rsid w:val="00925BF5"/>
    <w:rsid w:val="00925DE2"/>
    <w:rsid w:val="009263DF"/>
    <w:rsid w:val="00926C62"/>
    <w:rsid w:val="009273E7"/>
    <w:rsid w:val="00930410"/>
    <w:rsid w:val="009306FB"/>
    <w:rsid w:val="00931456"/>
    <w:rsid w:val="00935DB3"/>
    <w:rsid w:val="009362AC"/>
    <w:rsid w:val="00937D48"/>
    <w:rsid w:val="00941DA0"/>
    <w:rsid w:val="00941FB8"/>
    <w:rsid w:val="009442AF"/>
    <w:rsid w:val="009445B7"/>
    <w:rsid w:val="00944F0C"/>
    <w:rsid w:val="00947A70"/>
    <w:rsid w:val="00947E82"/>
    <w:rsid w:val="00951D4D"/>
    <w:rsid w:val="009522A6"/>
    <w:rsid w:val="0095376F"/>
    <w:rsid w:val="00953FAC"/>
    <w:rsid w:val="00960D15"/>
    <w:rsid w:val="00961A60"/>
    <w:rsid w:val="00961DAD"/>
    <w:rsid w:val="0096300D"/>
    <w:rsid w:val="009648C9"/>
    <w:rsid w:val="00967406"/>
    <w:rsid w:val="009704DC"/>
    <w:rsid w:val="00971651"/>
    <w:rsid w:val="00972AE5"/>
    <w:rsid w:val="00973E1C"/>
    <w:rsid w:val="00980583"/>
    <w:rsid w:val="009825CC"/>
    <w:rsid w:val="009843B4"/>
    <w:rsid w:val="00985B45"/>
    <w:rsid w:val="0098688B"/>
    <w:rsid w:val="009903DA"/>
    <w:rsid w:val="00990A09"/>
    <w:rsid w:val="009943D4"/>
    <w:rsid w:val="009947C3"/>
    <w:rsid w:val="00996BB4"/>
    <w:rsid w:val="009A169A"/>
    <w:rsid w:val="009A16FD"/>
    <w:rsid w:val="009A30CA"/>
    <w:rsid w:val="009A348A"/>
    <w:rsid w:val="009A3B2E"/>
    <w:rsid w:val="009A5097"/>
    <w:rsid w:val="009A52B9"/>
    <w:rsid w:val="009A75E6"/>
    <w:rsid w:val="009A7B07"/>
    <w:rsid w:val="009B2999"/>
    <w:rsid w:val="009B45A5"/>
    <w:rsid w:val="009B5C10"/>
    <w:rsid w:val="009B7CA6"/>
    <w:rsid w:val="009C0D84"/>
    <w:rsid w:val="009C448E"/>
    <w:rsid w:val="009C5181"/>
    <w:rsid w:val="009C5519"/>
    <w:rsid w:val="009C5858"/>
    <w:rsid w:val="009C66AB"/>
    <w:rsid w:val="009C688A"/>
    <w:rsid w:val="009D2B14"/>
    <w:rsid w:val="009D3773"/>
    <w:rsid w:val="009D3A83"/>
    <w:rsid w:val="009D653A"/>
    <w:rsid w:val="009D68BD"/>
    <w:rsid w:val="009E1021"/>
    <w:rsid w:val="009E4449"/>
    <w:rsid w:val="009E4F2F"/>
    <w:rsid w:val="009E5DB4"/>
    <w:rsid w:val="009E5E03"/>
    <w:rsid w:val="009E5F05"/>
    <w:rsid w:val="009E6A69"/>
    <w:rsid w:val="009F0B50"/>
    <w:rsid w:val="009F1B75"/>
    <w:rsid w:val="009F5580"/>
    <w:rsid w:val="00A02836"/>
    <w:rsid w:val="00A02C5A"/>
    <w:rsid w:val="00A049CE"/>
    <w:rsid w:val="00A0544B"/>
    <w:rsid w:val="00A07006"/>
    <w:rsid w:val="00A0765A"/>
    <w:rsid w:val="00A12A24"/>
    <w:rsid w:val="00A130F5"/>
    <w:rsid w:val="00A14B1D"/>
    <w:rsid w:val="00A15AA1"/>
    <w:rsid w:val="00A20E30"/>
    <w:rsid w:val="00A2181B"/>
    <w:rsid w:val="00A21902"/>
    <w:rsid w:val="00A22832"/>
    <w:rsid w:val="00A23908"/>
    <w:rsid w:val="00A24736"/>
    <w:rsid w:val="00A31EBF"/>
    <w:rsid w:val="00A37DFD"/>
    <w:rsid w:val="00A418F9"/>
    <w:rsid w:val="00A42185"/>
    <w:rsid w:val="00A42BB2"/>
    <w:rsid w:val="00A4341E"/>
    <w:rsid w:val="00A43FF7"/>
    <w:rsid w:val="00A44A3F"/>
    <w:rsid w:val="00A45494"/>
    <w:rsid w:val="00A47FE1"/>
    <w:rsid w:val="00A5079A"/>
    <w:rsid w:val="00A516F9"/>
    <w:rsid w:val="00A51E7C"/>
    <w:rsid w:val="00A526DA"/>
    <w:rsid w:val="00A52B8D"/>
    <w:rsid w:val="00A53E3D"/>
    <w:rsid w:val="00A57781"/>
    <w:rsid w:val="00A6206F"/>
    <w:rsid w:val="00A62146"/>
    <w:rsid w:val="00A64273"/>
    <w:rsid w:val="00A722A5"/>
    <w:rsid w:val="00A72F66"/>
    <w:rsid w:val="00A743EC"/>
    <w:rsid w:val="00A75DD0"/>
    <w:rsid w:val="00A80FBE"/>
    <w:rsid w:val="00A81305"/>
    <w:rsid w:val="00A81B35"/>
    <w:rsid w:val="00A8262B"/>
    <w:rsid w:val="00A82722"/>
    <w:rsid w:val="00A83221"/>
    <w:rsid w:val="00A8615A"/>
    <w:rsid w:val="00A862CB"/>
    <w:rsid w:val="00A901FC"/>
    <w:rsid w:val="00A95C07"/>
    <w:rsid w:val="00A9797E"/>
    <w:rsid w:val="00A97B78"/>
    <w:rsid w:val="00AA1913"/>
    <w:rsid w:val="00AA5062"/>
    <w:rsid w:val="00AA6438"/>
    <w:rsid w:val="00AA7D52"/>
    <w:rsid w:val="00AB0728"/>
    <w:rsid w:val="00AB0B55"/>
    <w:rsid w:val="00AB1123"/>
    <w:rsid w:val="00AB448C"/>
    <w:rsid w:val="00AB4825"/>
    <w:rsid w:val="00AB526E"/>
    <w:rsid w:val="00AB59C1"/>
    <w:rsid w:val="00AB5CEB"/>
    <w:rsid w:val="00AC2F49"/>
    <w:rsid w:val="00AC3218"/>
    <w:rsid w:val="00AC3D38"/>
    <w:rsid w:val="00AC771D"/>
    <w:rsid w:val="00AC7A2C"/>
    <w:rsid w:val="00AD14D2"/>
    <w:rsid w:val="00AD32F5"/>
    <w:rsid w:val="00AD77F9"/>
    <w:rsid w:val="00AE2CE8"/>
    <w:rsid w:val="00AE333D"/>
    <w:rsid w:val="00AE334B"/>
    <w:rsid w:val="00AE3C90"/>
    <w:rsid w:val="00AE5764"/>
    <w:rsid w:val="00AE6F1F"/>
    <w:rsid w:val="00AE7A4B"/>
    <w:rsid w:val="00AF2758"/>
    <w:rsid w:val="00AF2C7D"/>
    <w:rsid w:val="00AF2D8E"/>
    <w:rsid w:val="00AF2E6D"/>
    <w:rsid w:val="00AF57AD"/>
    <w:rsid w:val="00AF7BA9"/>
    <w:rsid w:val="00AF7F8F"/>
    <w:rsid w:val="00B0048D"/>
    <w:rsid w:val="00B00BB0"/>
    <w:rsid w:val="00B03D66"/>
    <w:rsid w:val="00B07F15"/>
    <w:rsid w:val="00B07F95"/>
    <w:rsid w:val="00B1382B"/>
    <w:rsid w:val="00B160B6"/>
    <w:rsid w:val="00B16D27"/>
    <w:rsid w:val="00B16F69"/>
    <w:rsid w:val="00B17710"/>
    <w:rsid w:val="00B2061A"/>
    <w:rsid w:val="00B2163F"/>
    <w:rsid w:val="00B221BB"/>
    <w:rsid w:val="00B23616"/>
    <w:rsid w:val="00B23C76"/>
    <w:rsid w:val="00B24BE0"/>
    <w:rsid w:val="00B2516B"/>
    <w:rsid w:val="00B259DA"/>
    <w:rsid w:val="00B33AD7"/>
    <w:rsid w:val="00B34530"/>
    <w:rsid w:val="00B3704B"/>
    <w:rsid w:val="00B4143D"/>
    <w:rsid w:val="00B4223E"/>
    <w:rsid w:val="00B456A4"/>
    <w:rsid w:val="00B539F8"/>
    <w:rsid w:val="00B5764C"/>
    <w:rsid w:val="00B62450"/>
    <w:rsid w:val="00B62E7D"/>
    <w:rsid w:val="00B63972"/>
    <w:rsid w:val="00B6434B"/>
    <w:rsid w:val="00B66BF5"/>
    <w:rsid w:val="00B760F7"/>
    <w:rsid w:val="00B811C7"/>
    <w:rsid w:val="00B81913"/>
    <w:rsid w:val="00B82BBC"/>
    <w:rsid w:val="00B875D5"/>
    <w:rsid w:val="00B94127"/>
    <w:rsid w:val="00B9476B"/>
    <w:rsid w:val="00B97D3C"/>
    <w:rsid w:val="00BA149E"/>
    <w:rsid w:val="00BA2EF2"/>
    <w:rsid w:val="00BB2FB4"/>
    <w:rsid w:val="00BB435B"/>
    <w:rsid w:val="00BB5EFB"/>
    <w:rsid w:val="00BB6131"/>
    <w:rsid w:val="00BC35D3"/>
    <w:rsid w:val="00BD09A4"/>
    <w:rsid w:val="00BD5D17"/>
    <w:rsid w:val="00BE35B0"/>
    <w:rsid w:val="00BE473D"/>
    <w:rsid w:val="00BF22C7"/>
    <w:rsid w:val="00BF2847"/>
    <w:rsid w:val="00BF2F36"/>
    <w:rsid w:val="00BF4D44"/>
    <w:rsid w:val="00BF4E49"/>
    <w:rsid w:val="00BF7B75"/>
    <w:rsid w:val="00C0032A"/>
    <w:rsid w:val="00C00887"/>
    <w:rsid w:val="00C04169"/>
    <w:rsid w:val="00C04D4A"/>
    <w:rsid w:val="00C04F35"/>
    <w:rsid w:val="00C06C6F"/>
    <w:rsid w:val="00C07018"/>
    <w:rsid w:val="00C07CCA"/>
    <w:rsid w:val="00C10256"/>
    <w:rsid w:val="00C10CCF"/>
    <w:rsid w:val="00C14D72"/>
    <w:rsid w:val="00C14E43"/>
    <w:rsid w:val="00C163FF"/>
    <w:rsid w:val="00C201E4"/>
    <w:rsid w:val="00C2099D"/>
    <w:rsid w:val="00C21681"/>
    <w:rsid w:val="00C21F41"/>
    <w:rsid w:val="00C22FD9"/>
    <w:rsid w:val="00C31A6E"/>
    <w:rsid w:val="00C34A90"/>
    <w:rsid w:val="00C41FCB"/>
    <w:rsid w:val="00C42EE2"/>
    <w:rsid w:val="00C431C5"/>
    <w:rsid w:val="00C433D4"/>
    <w:rsid w:val="00C53039"/>
    <w:rsid w:val="00C54E28"/>
    <w:rsid w:val="00C558D8"/>
    <w:rsid w:val="00C563D9"/>
    <w:rsid w:val="00C576C5"/>
    <w:rsid w:val="00C6175A"/>
    <w:rsid w:val="00C61BB5"/>
    <w:rsid w:val="00C65BB6"/>
    <w:rsid w:val="00C6743D"/>
    <w:rsid w:val="00C71C3B"/>
    <w:rsid w:val="00C762A1"/>
    <w:rsid w:val="00C775C4"/>
    <w:rsid w:val="00C801B0"/>
    <w:rsid w:val="00C8259F"/>
    <w:rsid w:val="00C82745"/>
    <w:rsid w:val="00C839F8"/>
    <w:rsid w:val="00C840C0"/>
    <w:rsid w:val="00C8727E"/>
    <w:rsid w:val="00C8736B"/>
    <w:rsid w:val="00C87694"/>
    <w:rsid w:val="00C921BD"/>
    <w:rsid w:val="00C92D90"/>
    <w:rsid w:val="00C94BA8"/>
    <w:rsid w:val="00CA02EB"/>
    <w:rsid w:val="00CA366C"/>
    <w:rsid w:val="00CA392B"/>
    <w:rsid w:val="00CA4E2C"/>
    <w:rsid w:val="00CA5902"/>
    <w:rsid w:val="00CA75C3"/>
    <w:rsid w:val="00CB00C4"/>
    <w:rsid w:val="00CB136B"/>
    <w:rsid w:val="00CB28A0"/>
    <w:rsid w:val="00CB5C3B"/>
    <w:rsid w:val="00CB7167"/>
    <w:rsid w:val="00CB7629"/>
    <w:rsid w:val="00CC157D"/>
    <w:rsid w:val="00CD3755"/>
    <w:rsid w:val="00CD701A"/>
    <w:rsid w:val="00CD722C"/>
    <w:rsid w:val="00CE0504"/>
    <w:rsid w:val="00CE10E7"/>
    <w:rsid w:val="00CE417C"/>
    <w:rsid w:val="00CE6AB5"/>
    <w:rsid w:val="00CF077C"/>
    <w:rsid w:val="00CF33DE"/>
    <w:rsid w:val="00CF4B57"/>
    <w:rsid w:val="00CF616B"/>
    <w:rsid w:val="00CF6510"/>
    <w:rsid w:val="00CF6E0E"/>
    <w:rsid w:val="00CF739B"/>
    <w:rsid w:val="00D00084"/>
    <w:rsid w:val="00D02807"/>
    <w:rsid w:val="00D03C2A"/>
    <w:rsid w:val="00D045DB"/>
    <w:rsid w:val="00D04FBE"/>
    <w:rsid w:val="00D0514C"/>
    <w:rsid w:val="00D0582F"/>
    <w:rsid w:val="00D0659C"/>
    <w:rsid w:val="00D12BFF"/>
    <w:rsid w:val="00D151DF"/>
    <w:rsid w:val="00D1555B"/>
    <w:rsid w:val="00D1606C"/>
    <w:rsid w:val="00D169AF"/>
    <w:rsid w:val="00D20484"/>
    <w:rsid w:val="00D2111B"/>
    <w:rsid w:val="00D23D4A"/>
    <w:rsid w:val="00D27538"/>
    <w:rsid w:val="00D31A20"/>
    <w:rsid w:val="00D32128"/>
    <w:rsid w:val="00D33F8E"/>
    <w:rsid w:val="00D34372"/>
    <w:rsid w:val="00D34539"/>
    <w:rsid w:val="00D347F9"/>
    <w:rsid w:val="00D35B97"/>
    <w:rsid w:val="00D36CDE"/>
    <w:rsid w:val="00D36E2A"/>
    <w:rsid w:val="00D404FA"/>
    <w:rsid w:val="00D4105E"/>
    <w:rsid w:val="00D41EA2"/>
    <w:rsid w:val="00D42286"/>
    <w:rsid w:val="00D456A8"/>
    <w:rsid w:val="00D45853"/>
    <w:rsid w:val="00D45C60"/>
    <w:rsid w:val="00D47300"/>
    <w:rsid w:val="00D51E55"/>
    <w:rsid w:val="00D51EC4"/>
    <w:rsid w:val="00D577F2"/>
    <w:rsid w:val="00D6026E"/>
    <w:rsid w:val="00D60E99"/>
    <w:rsid w:val="00D62984"/>
    <w:rsid w:val="00D62CC6"/>
    <w:rsid w:val="00D64495"/>
    <w:rsid w:val="00D65B1F"/>
    <w:rsid w:val="00D65FF9"/>
    <w:rsid w:val="00D6736C"/>
    <w:rsid w:val="00D7175F"/>
    <w:rsid w:val="00D74210"/>
    <w:rsid w:val="00D74FC7"/>
    <w:rsid w:val="00D75F5B"/>
    <w:rsid w:val="00D76BC4"/>
    <w:rsid w:val="00D806EF"/>
    <w:rsid w:val="00D82126"/>
    <w:rsid w:val="00D825F8"/>
    <w:rsid w:val="00D82D7A"/>
    <w:rsid w:val="00D85BC3"/>
    <w:rsid w:val="00D861C6"/>
    <w:rsid w:val="00D946A4"/>
    <w:rsid w:val="00D948E7"/>
    <w:rsid w:val="00D966E6"/>
    <w:rsid w:val="00DA142F"/>
    <w:rsid w:val="00DA2B0D"/>
    <w:rsid w:val="00DA3A38"/>
    <w:rsid w:val="00DA48FB"/>
    <w:rsid w:val="00DA5DA4"/>
    <w:rsid w:val="00DA7EC2"/>
    <w:rsid w:val="00DB2198"/>
    <w:rsid w:val="00DB459D"/>
    <w:rsid w:val="00DB5C0C"/>
    <w:rsid w:val="00DB751D"/>
    <w:rsid w:val="00DB7C20"/>
    <w:rsid w:val="00DC1131"/>
    <w:rsid w:val="00DC181D"/>
    <w:rsid w:val="00DC1AB1"/>
    <w:rsid w:val="00DC1AFC"/>
    <w:rsid w:val="00DC2804"/>
    <w:rsid w:val="00DC5ECF"/>
    <w:rsid w:val="00DC6BB0"/>
    <w:rsid w:val="00DD3D3B"/>
    <w:rsid w:val="00DD601A"/>
    <w:rsid w:val="00DD6C4E"/>
    <w:rsid w:val="00DE050C"/>
    <w:rsid w:val="00DE0553"/>
    <w:rsid w:val="00DE4144"/>
    <w:rsid w:val="00DE5758"/>
    <w:rsid w:val="00DE5C32"/>
    <w:rsid w:val="00DE7E0A"/>
    <w:rsid w:val="00DF1ACD"/>
    <w:rsid w:val="00DF2D94"/>
    <w:rsid w:val="00DF5AA8"/>
    <w:rsid w:val="00E006D6"/>
    <w:rsid w:val="00E0108D"/>
    <w:rsid w:val="00E0679C"/>
    <w:rsid w:val="00E0710D"/>
    <w:rsid w:val="00E13117"/>
    <w:rsid w:val="00E1395E"/>
    <w:rsid w:val="00E17772"/>
    <w:rsid w:val="00E21826"/>
    <w:rsid w:val="00E23272"/>
    <w:rsid w:val="00E2344A"/>
    <w:rsid w:val="00E24FE1"/>
    <w:rsid w:val="00E25F88"/>
    <w:rsid w:val="00E30CA4"/>
    <w:rsid w:val="00E31CDD"/>
    <w:rsid w:val="00E35254"/>
    <w:rsid w:val="00E376D7"/>
    <w:rsid w:val="00E41ED9"/>
    <w:rsid w:val="00E44C0B"/>
    <w:rsid w:val="00E45D61"/>
    <w:rsid w:val="00E462FC"/>
    <w:rsid w:val="00E51F36"/>
    <w:rsid w:val="00E52C51"/>
    <w:rsid w:val="00E57B22"/>
    <w:rsid w:val="00E63C39"/>
    <w:rsid w:val="00E63C9E"/>
    <w:rsid w:val="00E65B45"/>
    <w:rsid w:val="00E6797B"/>
    <w:rsid w:val="00E67F66"/>
    <w:rsid w:val="00E7306F"/>
    <w:rsid w:val="00E760B0"/>
    <w:rsid w:val="00E7688A"/>
    <w:rsid w:val="00E76DC0"/>
    <w:rsid w:val="00E77706"/>
    <w:rsid w:val="00E8215B"/>
    <w:rsid w:val="00E92F1D"/>
    <w:rsid w:val="00E96934"/>
    <w:rsid w:val="00EA1B62"/>
    <w:rsid w:val="00EA362D"/>
    <w:rsid w:val="00EA4964"/>
    <w:rsid w:val="00EA70E4"/>
    <w:rsid w:val="00EB140B"/>
    <w:rsid w:val="00EB5A20"/>
    <w:rsid w:val="00EB5D27"/>
    <w:rsid w:val="00EC04ED"/>
    <w:rsid w:val="00EC18A6"/>
    <w:rsid w:val="00EC618A"/>
    <w:rsid w:val="00ED068F"/>
    <w:rsid w:val="00ED06E0"/>
    <w:rsid w:val="00ED2497"/>
    <w:rsid w:val="00ED6B7A"/>
    <w:rsid w:val="00ED7F9A"/>
    <w:rsid w:val="00EE28CC"/>
    <w:rsid w:val="00EE28EC"/>
    <w:rsid w:val="00EE2F66"/>
    <w:rsid w:val="00EE3DE8"/>
    <w:rsid w:val="00EE4237"/>
    <w:rsid w:val="00EE5186"/>
    <w:rsid w:val="00EE5227"/>
    <w:rsid w:val="00EE65C4"/>
    <w:rsid w:val="00EF27E6"/>
    <w:rsid w:val="00EF28B3"/>
    <w:rsid w:val="00EF48ED"/>
    <w:rsid w:val="00EF58B9"/>
    <w:rsid w:val="00EF5C90"/>
    <w:rsid w:val="00EF7BE9"/>
    <w:rsid w:val="00F0021B"/>
    <w:rsid w:val="00F004E1"/>
    <w:rsid w:val="00F0163F"/>
    <w:rsid w:val="00F018AA"/>
    <w:rsid w:val="00F01A0A"/>
    <w:rsid w:val="00F02553"/>
    <w:rsid w:val="00F03B8A"/>
    <w:rsid w:val="00F05DDD"/>
    <w:rsid w:val="00F06FC0"/>
    <w:rsid w:val="00F07A1A"/>
    <w:rsid w:val="00F116B7"/>
    <w:rsid w:val="00F13DB5"/>
    <w:rsid w:val="00F14ACB"/>
    <w:rsid w:val="00F15C5D"/>
    <w:rsid w:val="00F161FB"/>
    <w:rsid w:val="00F211F4"/>
    <w:rsid w:val="00F21532"/>
    <w:rsid w:val="00F217AA"/>
    <w:rsid w:val="00F2341F"/>
    <w:rsid w:val="00F241F0"/>
    <w:rsid w:val="00F24866"/>
    <w:rsid w:val="00F24AA3"/>
    <w:rsid w:val="00F25180"/>
    <w:rsid w:val="00F26D05"/>
    <w:rsid w:val="00F2712F"/>
    <w:rsid w:val="00F271E6"/>
    <w:rsid w:val="00F3012F"/>
    <w:rsid w:val="00F308D6"/>
    <w:rsid w:val="00F30D40"/>
    <w:rsid w:val="00F356D0"/>
    <w:rsid w:val="00F35D14"/>
    <w:rsid w:val="00F364E7"/>
    <w:rsid w:val="00F406CC"/>
    <w:rsid w:val="00F411E7"/>
    <w:rsid w:val="00F41335"/>
    <w:rsid w:val="00F42678"/>
    <w:rsid w:val="00F50372"/>
    <w:rsid w:val="00F51BE2"/>
    <w:rsid w:val="00F52BB1"/>
    <w:rsid w:val="00F538BE"/>
    <w:rsid w:val="00F5614F"/>
    <w:rsid w:val="00F57828"/>
    <w:rsid w:val="00F608C9"/>
    <w:rsid w:val="00F61335"/>
    <w:rsid w:val="00F6436C"/>
    <w:rsid w:val="00F66ADE"/>
    <w:rsid w:val="00F70E9F"/>
    <w:rsid w:val="00F717AC"/>
    <w:rsid w:val="00F71910"/>
    <w:rsid w:val="00F71F5E"/>
    <w:rsid w:val="00F72525"/>
    <w:rsid w:val="00F82641"/>
    <w:rsid w:val="00F8311E"/>
    <w:rsid w:val="00F83B2F"/>
    <w:rsid w:val="00F847A6"/>
    <w:rsid w:val="00F94141"/>
    <w:rsid w:val="00F94597"/>
    <w:rsid w:val="00F949BE"/>
    <w:rsid w:val="00F95DFF"/>
    <w:rsid w:val="00F972B5"/>
    <w:rsid w:val="00F97F7E"/>
    <w:rsid w:val="00FA0172"/>
    <w:rsid w:val="00FA0BAB"/>
    <w:rsid w:val="00FA146A"/>
    <w:rsid w:val="00FA1A2A"/>
    <w:rsid w:val="00FA2E2B"/>
    <w:rsid w:val="00FA3F32"/>
    <w:rsid w:val="00FA47C0"/>
    <w:rsid w:val="00FA5C5C"/>
    <w:rsid w:val="00FA6527"/>
    <w:rsid w:val="00FA6B27"/>
    <w:rsid w:val="00FA759C"/>
    <w:rsid w:val="00FB01B8"/>
    <w:rsid w:val="00FB6210"/>
    <w:rsid w:val="00FB68A1"/>
    <w:rsid w:val="00FB6A13"/>
    <w:rsid w:val="00FC02FA"/>
    <w:rsid w:val="00FC05F2"/>
    <w:rsid w:val="00FC225A"/>
    <w:rsid w:val="00FC330F"/>
    <w:rsid w:val="00FC3E71"/>
    <w:rsid w:val="00FC4C9B"/>
    <w:rsid w:val="00FC5528"/>
    <w:rsid w:val="00FC7174"/>
    <w:rsid w:val="00FC7A55"/>
    <w:rsid w:val="00FD1404"/>
    <w:rsid w:val="00FD1BC7"/>
    <w:rsid w:val="00FD2666"/>
    <w:rsid w:val="00FD2AE4"/>
    <w:rsid w:val="00FD4E1E"/>
    <w:rsid w:val="00FD6363"/>
    <w:rsid w:val="00FD72A1"/>
    <w:rsid w:val="00FE04EC"/>
    <w:rsid w:val="00FE1784"/>
    <w:rsid w:val="00FE188D"/>
    <w:rsid w:val="00FE27C7"/>
    <w:rsid w:val="00FE4C72"/>
    <w:rsid w:val="00FE5CE7"/>
    <w:rsid w:val="00FF7627"/>
    <w:rsid w:val="2359F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287F7"/>
  <w15:chartTrackingRefBased/>
  <w15:docId w15:val="{8B19821F-24AA-402D-907A-26D19838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BC3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5B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5BC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5BC3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D85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BC3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85BC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77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777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673"/>
    <w:rPr>
      <w:lang w:val="en-US"/>
    </w:rPr>
  </w:style>
  <w:style w:type="paragraph" w:customStyle="1" w:styleId="paragraph">
    <w:name w:val="paragraph"/>
    <w:basedOn w:val="Normal"/>
    <w:rsid w:val="00D33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D33F8E"/>
  </w:style>
  <w:style w:type="character" w:customStyle="1" w:styleId="eop">
    <w:name w:val="eop"/>
    <w:basedOn w:val="DefaultParagraphFont"/>
    <w:rsid w:val="00D33F8E"/>
  </w:style>
  <w:style w:type="character" w:styleId="UnresolvedMention">
    <w:name w:val="Unresolved Mention"/>
    <w:basedOn w:val="DefaultParagraphFont"/>
    <w:uiPriority w:val="99"/>
    <w:semiHidden/>
    <w:unhideWhenUsed/>
    <w:rsid w:val="00EA36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2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www.hants.gov.uk/community/armedforces/forcesconnect-se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3c5dbf34-c73a-430c-9290-9174ad787734" ContentTypeId="0x0101004E1B537BC2B2AD43A5AF5311D732D3AA85" PreviousValue="false"/>
</file>

<file path=customXml/item2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mmunications" ma:contentTypeID="0x0101004E1B537BC2B2AD43A5AF5311D732D3AA85000264D8FB58DC234285FB02050A5AA9EF" ma:contentTypeVersion="200" ma:contentTypeDescription="" ma:contentTypeScope="" ma:versionID="e42a3fc22950b6c0cc9dbef0372cce4f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ed79d6bc-a8d0-480a-ac31-f57c6cec49c0" targetNamespace="http://schemas.microsoft.com/office/2006/metadata/properties" ma:root="true" ma:fieldsID="6fb5aa8c31000e730a9fe56426c290b0" ns1:_="" ns2:_="" ns3:_="">
    <xsd:import namespace="http://schemas.microsoft.com/sharepoint/v3"/>
    <xsd:import namespace="c5dbf80e-f509-45f6-9fe5-406e3eefabbb"/>
    <xsd:import namespace="ed79d6bc-a8d0-480a-ac31-f57c6cec49c0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1:_dlc_Exempt" minOccurs="0"/>
                <xsd:element ref="ns1:_dlc_ExpireDateSaved" minOccurs="0"/>
                <xsd:element ref="ns1:_dlc_ExpireDate" minOccurs="0"/>
                <xsd:element ref="ns2:n3a411a6f60b40b58b845ef1e64defd9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5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6" nillable="true" ma:displayName="Expiration Date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indexed="tru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b9876f21-0ba3-4bfe-812c-a60fa5090583}" ma:internalName="TaxCatchAll" ma:showField="CatchAllData" ma:web="ed79d6bc-a8d0-480a-ac31-f57c6cec4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9876f21-0ba3-4bfe-812c-a60fa5090583}" ma:internalName="TaxCatchAllLabel" ma:readOnly="true" ma:showField="CatchAllDataLabel" ma:web="ed79d6bc-a8d0-480a-ac31-f57c6cec4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dexed="true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n3a411a6f60b40b58b845ef1e64defd9" ma:index="17" ma:taxonomy="true" ma:internalName="n3a411a6f60b40b58b845ef1e64defd9" ma:taxonomyFieldName="Communications" ma:displayName="Communications" ma:indexed="true" ma:readOnly="false" ma:default="" ma:fieldId="{73a411a6-f60b-40b5-8b84-5ef1e64defd9}" ma:sspId="3c5dbf34-c73a-430c-9290-9174ad787734" ma:termSetId="e5fcf0a0-39a1-4c80-8ba9-402a21d3aab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9d6bc-a8d0-480a-ac31-f57c6cec49c0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ID xmlns="c5dbf80e-f509-45f6-9fe5-406e3eefabbb" xsi:nil="true"/>
    <Active_x0020_Document xmlns="c5dbf80e-f509-45f6-9fe5-406e3eefabbb">true</Active_x0020_Document>
    <n3a411a6f60b40b58b845ef1e64defd9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Armed Forces</TermName>
          <TermId xmlns="http://schemas.microsoft.com/office/infopath/2007/PartnerControls">be4f7d88-076d-48b3-8fcb-5e496ae62fdb</TermId>
        </TermInfo>
      </Terms>
    </n3a411a6f60b40b58b845ef1e64defd9>
    <TaxCatchAll xmlns="c5dbf80e-f509-45f6-9fe5-406e3eefabbb">
      <Value>50</Value>
    </TaxCatchAll>
    <hc632fe273cb498aa970207d30c3b1d8 xmlns="c5dbf80e-f509-45f6-9fe5-406e3eefabbb">
      <Terms xmlns="http://schemas.microsoft.com/office/infopath/2007/PartnerControls"/>
    </hc632fe273cb498aa970207d30c3b1d8>
    <_dlc_ExpireDateSaved xmlns="http://schemas.microsoft.com/sharepoint/v3" xsi:nil="true"/>
    <_dlc_ExpireDate xmlns="http://schemas.microsoft.com/sharepoint/v3">2020-12-06T17:05:36+00:00</_dlc_ExpireDate>
    <_dlc_DocId xmlns="ed79d6bc-a8d0-480a-ac31-f57c6cec49c0">COMMSDOCID-1266516720-23778</_dlc_DocId>
    <_dlc_DocIdUrl xmlns="ed79d6bc-a8d0-480a-ac31-f57c6cec49c0">
      <Url>https://hants.sharepoint.com/sites/Comms/_layouts/15/DocIdRedir.aspx?ID=COMMSDOCID-1266516720-23778</Url>
      <Description>COMMSDOCID-1266516720-23778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3A5A5B9-8798-4B86-932C-77AF76A0791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6B3719F2-4F8F-43A0-879D-9655F8351105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49A40BE9-1548-4964-A491-C08A77DDA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ed79d6bc-a8d0-480a-ac31-f57c6cec4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46F22C-4BD9-4A51-A9A0-73BF8464C4D3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http://schemas.microsoft.com/sharepoint/v3"/>
    <ds:schemaRef ds:uri="ed79d6bc-a8d0-480a-ac31-f57c6cec49c0"/>
  </ds:schemaRefs>
</ds:datastoreItem>
</file>

<file path=customXml/itemProps5.xml><?xml version="1.0" encoding="utf-8"?>
<ds:datastoreItem xmlns:ds="http://schemas.openxmlformats.org/officeDocument/2006/customXml" ds:itemID="{2264311A-8E55-4A7E-8CDF-150350780B6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52C89B4-CAD8-4088-A468-F276E2EF011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61998B8C</Template>
  <TotalTime>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Mellish, Philippa</dc:creator>
  <cp:keywords/>
  <dc:description/>
  <cp:lastModifiedBy>Exall, Debra - ST SPRCA</cp:lastModifiedBy>
  <cp:revision>3</cp:revision>
  <dcterms:created xsi:type="dcterms:W3CDTF">2019-02-06T15:35:00Z</dcterms:created>
  <dcterms:modified xsi:type="dcterms:W3CDTF">2019-02-06T15:38:00Z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0x0101004E1B537BC2B2AD43A5AF5311D732D3AA85000264D8FB58DC234285FB02050A5AA9EF</vt:lpwstr>
  </property>
  <property fmtid="{D5CDD505-2E9C-101B-9397-08002B2CF9AE}" pid="3" name="Communications">
    <vt:lpwstr>50;#Armed Forces|be4f7d88-076d-48b3-8fcb-5e496ae62fdb</vt:lpwstr>
  </property>
  <property fmtid="{D5CDD505-2E9C-101B-9397-08002B2CF9AE}" pid="4" name="Document Type">
    <vt:lpwstr/>
  </property>
  <property fmtid="{D5CDD505-2E9C-101B-9397-08002B2CF9AE}" pid="5" name="_dlc_policyId">
    <vt:lpwstr>0x0101004E1B537BC2B2AD43A5AF5311D732D3AA|1208973698</vt:lpwstr>
  </property>
  <property fmtid="{D5CDD505-2E9C-101B-9397-08002B2CF9AE}" pid="6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7" name="_dlc_DocIdItemGuid">
    <vt:lpwstr>a18dd06c-fe7f-4df1-8aaf-2d84d20b3508</vt:lpwstr>
  </property>
</Properties>
</file>