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E54" w:rsidRPr="00372F60" w:rsidRDefault="00C25E54">
      <w:pPr>
        <w:rPr>
          <w:sz w:val="22"/>
          <w:szCs w:val="22"/>
        </w:rPr>
      </w:pPr>
      <w:bookmarkStart w:id="0" w:name="_GoBack"/>
      <w:bookmarkEnd w:id="0"/>
    </w:p>
    <w:p w:rsidR="00804B44" w:rsidRPr="00372F60" w:rsidRDefault="00804B44">
      <w:pPr>
        <w:rPr>
          <w:sz w:val="22"/>
          <w:szCs w:val="22"/>
        </w:rPr>
      </w:pPr>
    </w:p>
    <w:p w:rsidR="00445713" w:rsidRDefault="00445713">
      <w:pPr>
        <w:rPr>
          <w:rFonts w:ascii="Arial" w:hAnsi="Arial" w:cs="Arial"/>
          <w:sz w:val="22"/>
          <w:szCs w:val="22"/>
        </w:rPr>
      </w:pPr>
    </w:p>
    <w:p w:rsid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Default="0075159E" w:rsidP="007515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</w:t>
      </w:r>
    </w:p>
    <w:p w:rsid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b/>
          <w:sz w:val="22"/>
          <w:szCs w:val="22"/>
        </w:rPr>
      </w:pPr>
      <w:r w:rsidRPr="0075159E">
        <w:rPr>
          <w:rFonts w:ascii="Arial" w:hAnsi="Arial" w:cs="Arial"/>
          <w:b/>
          <w:sz w:val="22"/>
          <w:szCs w:val="22"/>
        </w:rPr>
        <w:t xml:space="preserve">Re:  Town &amp; Country Housing Group, New Affordability Policy 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 xml:space="preserve"> 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>You are currently accepted as a homeless household by the council and residing under a licence agreement in our temporary accommodation. As an accepted household the council can offer you permanent housing in either the private rented or social housing sector.</w:t>
      </w:r>
    </w:p>
    <w:p w:rsid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>I am writing to let you know about an important change that may affect you if you are hoping to be offered social housing.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>Town &amp; Country Housing Group (TCHG) is the largest supplier of social and affordable housing within this borough and they have introduced a new Affordability Policy.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75159E">
        <w:rPr>
          <w:rFonts w:ascii="Arial" w:hAnsi="Arial" w:cs="Arial"/>
          <w:sz w:val="22"/>
          <w:szCs w:val="22"/>
        </w:rPr>
        <w:t>The aim of the policy is to ensure that all tenants can maintain any tenancy offer with them now and for the future. To do this TCHG will now conduct a robust financial assessment for all prospective tenants before deciding whether or not to offer a tenancy.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75159E">
        <w:rPr>
          <w:rFonts w:ascii="Arial" w:hAnsi="Arial" w:cs="Arial"/>
          <w:sz w:val="22"/>
          <w:szCs w:val="22"/>
        </w:rPr>
        <w:t>The assessment seeks to find out whether you and your household can afford rent payments and pay all the bills associated with running a home and household such as food, gas, electricity, water, phone and all other running costs.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75159E">
        <w:rPr>
          <w:rFonts w:ascii="Arial" w:hAnsi="Arial" w:cs="Arial"/>
          <w:sz w:val="22"/>
          <w:szCs w:val="22"/>
        </w:rPr>
        <w:t>The policy applies even if you can claim Housing Benefit to cover the full rent. If you are on a low income you could be refused a tenancy from TCHG if they decide, based on the results of the affordability test, that you can not pay your rent and all other household costs.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75159E">
        <w:rPr>
          <w:rFonts w:ascii="Arial" w:hAnsi="Arial" w:cs="Arial"/>
          <w:sz w:val="22"/>
          <w:szCs w:val="22"/>
        </w:rPr>
        <w:t>I would like to try and pre-assess you for this rather than wait until TCHG are considering you for an offer of a property. By doing this I should be able to give you an indication of whether your application for social housing will be successful or not.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75159E">
        <w:rPr>
          <w:rFonts w:ascii="Arial" w:hAnsi="Arial" w:cs="Arial"/>
          <w:sz w:val="22"/>
          <w:szCs w:val="22"/>
        </w:rPr>
        <w:t>Please can you complete the enclosed Income and Expenditure form and return to me with proof of your income such as;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>Most recent DWP letter for all benefits received.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>Last 3 months bank statements for all accounts held.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>Last 3 wage slips if applicable for all adult household members and/or if self employed, the last 3 months account sheets.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 xml:space="preserve"> 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>You should provide the above documents even if you may have done this fairly recently as I would like to ensure I have up to date information.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75159E">
        <w:rPr>
          <w:rFonts w:ascii="Arial" w:hAnsi="Arial" w:cs="Arial"/>
          <w:sz w:val="22"/>
          <w:szCs w:val="22"/>
        </w:rPr>
        <w:t xml:space="preserve">I have enclosed a postage paid envelope or alternatively you may prefer to take the documents </w:t>
      </w:r>
      <w:r>
        <w:rPr>
          <w:rFonts w:ascii="Arial" w:hAnsi="Arial" w:cs="Arial"/>
          <w:sz w:val="22"/>
          <w:szCs w:val="22"/>
        </w:rPr>
        <w:t xml:space="preserve">to </w:t>
      </w:r>
      <w:proofErr w:type="spellStart"/>
      <w:r>
        <w:rPr>
          <w:rFonts w:ascii="Arial" w:hAnsi="Arial" w:cs="Arial"/>
          <w:sz w:val="22"/>
          <w:szCs w:val="22"/>
        </w:rPr>
        <w:t>xxxxxxxxxxxxxxxxxxxxxxxxxxxx</w:t>
      </w:r>
      <w:proofErr w:type="spellEnd"/>
      <w:r w:rsidRPr="0075159E">
        <w:rPr>
          <w:rFonts w:ascii="Arial" w:hAnsi="Arial" w:cs="Arial"/>
          <w:sz w:val="22"/>
          <w:szCs w:val="22"/>
        </w:rPr>
        <w:t>. Please do not put original documents in the post.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</w:t>
      </w:r>
      <w:r w:rsidRPr="0075159E">
        <w:rPr>
          <w:rFonts w:ascii="Arial" w:hAnsi="Arial" w:cs="Arial"/>
          <w:sz w:val="22"/>
          <w:szCs w:val="22"/>
        </w:rPr>
        <w:t>If you have any questions about this please do not hesitat</w:t>
      </w:r>
      <w:r>
        <w:rPr>
          <w:rFonts w:ascii="Arial" w:hAnsi="Arial" w:cs="Arial"/>
          <w:sz w:val="22"/>
          <w:szCs w:val="22"/>
        </w:rPr>
        <w:t xml:space="preserve">e to contact me on 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 xml:space="preserve"> 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 xml:space="preserve"> </w:t>
      </w:r>
    </w:p>
    <w:p w:rsidR="0075159E" w:rsidRPr="0075159E" w:rsidRDefault="0075159E" w:rsidP="0075159E">
      <w:pPr>
        <w:rPr>
          <w:rFonts w:ascii="Arial" w:hAnsi="Arial" w:cs="Arial"/>
          <w:sz w:val="22"/>
          <w:szCs w:val="22"/>
        </w:rPr>
      </w:pPr>
      <w:r w:rsidRPr="0075159E">
        <w:rPr>
          <w:rFonts w:ascii="Arial" w:hAnsi="Arial" w:cs="Arial"/>
          <w:sz w:val="22"/>
          <w:szCs w:val="22"/>
        </w:rPr>
        <w:t>Yours sincerely</w:t>
      </w:r>
    </w:p>
    <w:p w:rsidR="0060295C" w:rsidRDefault="0060295C">
      <w:pPr>
        <w:rPr>
          <w:rFonts w:ascii="Arial" w:hAnsi="Arial" w:cs="Arial"/>
          <w:sz w:val="22"/>
          <w:szCs w:val="22"/>
        </w:rPr>
      </w:pPr>
    </w:p>
    <w:sectPr w:rsidR="0060295C" w:rsidSect="001B4CC8">
      <w:head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3CA" w:rsidRDefault="003573CA" w:rsidP="00804B44">
      <w:r>
        <w:separator/>
      </w:r>
    </w:p>
  </w:endnote>
  <w:endnote w:type="continuationSeparator" w:id="0">
    <w:p w:rsidR="003573CA" w:rsidRDefault="003573CA" w:rsidP="00804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3CA" w:rsidRDefault="00565D68">
    <w:pPr>
      <w:pStyle w:val="Foot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651" o:spid="_x0000_s2052" type="#_x0000_t75" style="position:absolute;margin-left:-75pt;margin-top:687pt;width:595.45pt;height:82.9pt;z-index:-251658240;mso-position-horizontal-relative:margin;mso-position-vertical-relative:margin" o:allowincell="f">
          <v:imagedata r:id="rId1" o:title="corporate letterhead" croptop="59083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3CA" w:rsidRDefault="003573CA" w:rsidP="00804B44">
      <w:r>
        <w:separator/>
      </w:r>
    </w:p>
  </w:footnote>
  <w:footnote w:type="continuationSeparator" w:id="0">
    <w:p w:rsidR="003573CA" w:rsidRDefault="003573CA" w:rsidP="00804B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3CA" w:rsidRDefault="003573CA" w:rsidP="001B4CC8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3CA" w:rsidRDefault="003573CA" w:rsidP="00964710">
    <w:pPr>
      <w:pStyle w:val="Header"/>
      <w:tabs>
        <w:tab w:val="clear" w:pos="4513"/>
        <w:tab w:val="clear" w:pos="9026"/>
        <w:tab w:val="left" w:pos="2925"/>
      </w:tabs>
      <w:jc w:val="cen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4429125</wp:posOffset>
          </wp:positionH>
          <wp:positionV relativeFrom="paragraph">
            <wp:posOffset>-325755</wp:posOffset>
          </wp:positionV>
          <wp:extent cx="1752600" cy="1344071"/>
          <wp:effectExtent l="0" t="0" r="0" b="8890"/>
          <wp:wrapNone/>
          <wp:docPr id="3" name="Picture 0" descr="corporate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rporate letterhea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l="74237" t="1403" r="1695" b="85864"/>
                  <a:stretch/>
                </pic:blipFill>
                <pic:spPr bwMode="auto">
                  <a:xfrm>
                    <a:off x="0" y="0"/>
                    <a:ext cx="1752600" cy="13440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253B8"/>
    <w:multiLevelType w:val="hybridMultilevel"/>
    <w:tmpl w:val="79F8BB2E"/>
    <w:lvl w:ilvl="0" w:tplc="243C61C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B44"/>
    <w:rsid w:val="00165989"/>
    <w:rsid w:val="00177DEA"/>
    <w:rsid w:val="001B4CC8"/>
    <w:rsid w:val="001C3C34"/>
    <w:rsid w:val="002A634E"/>
    <w:rsid w:val="003573CA"/>
    <w:rsid w:val="00372F60"/>
    <w:rsid w:val="00432910"/>
    <w:rsid w:val="00445713"/>
    <w:rsid w:val="00514C5E"/>
    <w:rsid w:val="00521296"/>
    <w:rsid w:val="0052309A"/>
    <w:rsid w:val="00565D68"/>
    <w:rsid w:val="005A14FA"/>
    <w:rsid w:val="005A40E1"/>
    <w:rsid w:val="005E28EC"/>
    <w:rsid w:val="0060295C"/>
    <w:rsid w:val="006075F4"/>
    <w:rsid w:val="0075159E"/>
    <w:rsid w:val="007B5A53"/>
    <w:rsid w:val="00804B44"/>
    <w:rsid w:val="00964710"/>
    <w:rsid w:val="00AB4A16"/>
    <w:rsid w:val="00AE625F"/>
    <w:rsid w:val="00C25E54"/>
    <w:rsid w:val="00D741C1"/>
    <w:rsid w:val="00D80FCC"/>
    <w:rsid w:val="00E6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B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B44"/>
  </w:style>
  <w:style w:type="paragraph" w:styleId="Footer">
    <w:name w:val="footer"/>
    <w:basedOn w:val="Normal"/>
    <w:link w:val="FooterChar"/>
    <w:uiPriority w:val="99"/>
    <w:unhideWhenUsed/>
    <w:rsid w:val="00804B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B44"/>
  </w:style>
  <w:style w:type="paragraph" w:styleId="BalloonText">
    <w:name w:val="Balloon Text"/>
    <w:basedOn w:val="Normal"/>
    <w:link w:val="BalloonTextChar"/>
    <w:uiPriority w:val="99"/>
    <w:semiHidden/>
    <w:unhideWhenUsed/>
    <w:rsid w:val="0080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64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B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B44"/>
  </w:style>
  <w:style w:type="paragraph" w:styleId="Footer">
    <w:name w:val="footer"/>
    <w:basedOn w:val="Normal"/>
    <w:link w:val="FooterChar"/>
    <w:uiPriority w:val="99"/>
    <w:unhideWhenUsed/>
    <w:rsid w:val="00804B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B44"/>
  </w:style>
  <w:style w:type="paragraph" w:styleId="BalloonText">
    <w:name w:val="Balloon Text"/>
    <w:basedOn w:val="Normal"/>
    <w:link w:val="BalloonTextChar"/>
    <w:uiPriority w:val="99"/>
    <w:semiHidden/>
    <w:unhideWhenUsed/>
    <w:rsid w:val="0080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4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9268A-0968-4A04-9BC9-EEA0EB96F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33FD9B0C</Template>
  <TotalTime>1</TotalTime>
  <Pages>2</Pages>
  <Words>362</Words>
  <Characters>2069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TWBC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 Cole</dc:creator>
  <cp:lastModifiedBy>Rebecca Smith [Sykes]</cp:lastModifiedBy>
  <cp:revision>2</cp:revision>
  <cp:lastPrinted>2016-06-13T08:06:00Z</cp:lastPrinted>
  <dcterms:created xsi:type="dcterms:W3CDTF">2016-07-12T14:26:00Z</dcterms:created>
  <dcterms:modified xsi:type="dcterms:W3CDTF">2016-07-12T14:26:00Z</dcterms:modified>
</cp:coreProperties>
</file>